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3C1AA" w14:textId="51817014" w:rsidR="00B33A77" w:rsidRPr="00F83E62" w:rsidRDefault="00B33A77" w:rsidP="00B33A77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F83E62">
        <w:rPr>
          <w:rFonts w:ascii="Arial" w:hAnsi="Arial" w:cs="Arial"/>
          <w:sz w:val="22"/>
          <w:szCs w:val="22"/>
        </w:rPr>
        <w:t xml:space="preserve">MINUTES of the Meeting of </w:t>
      </w:r>
      <w:r w:rsidR="004C4C75">
        <w:rPr>
          <w:rFonts w:ascii="Arial" w:hAnsi="Arial" w:cs="Arial"/>
          <w:sz w:val="22"/>
          <w:szCs w:val="22"/>
        </w:rPr>
        <w:t>Cherry Burton Parish Council</w:t>
      </w:r>
      <w:r w:rsidRPr="00F83E62">
        <w:rPr>
          <w:rFonts w:ascii="Arial" w:hAnsi="Arial" w:cs="Arial"/>
          <w:sz w:val="22"/>
          <w:szCs w:val="22"/>
        </w:rPr>
        <w:t xml:space="preserve"> held </w:t>
      </w:r>
      <w:r w:rsidRPr="00C85B36">
        <w:rPr>
          <w:rFonts w:ascii="Arial" w:hAnsi="Arial" w:cs="Arial"/>
          <w:sz w:val="22"/>
          <w:szCs w:val="22"/>
        </w:rPr>
        <w:t xml:space="preserve">on </w:t>
      </w:r>
      <w:r w:rsidR="00C85B36" w:rsidRPr="00C85B36">
        <w:rPr>
          <w:rFonts w:ascii="Arial" w:hAnsi="Arial" w:cs="Arial"/>
          <w:sz w:val="22"/>
          <w:szCs w:val="22"/>
        </w:rPr>
        <w:t xml:space="preserve">Tuesday, 6 October </w:t>
      </w:r>
      <w:r w:rsidRPr="00C85B36">
        <w:rPr>
          <w:rFonts w:ascii="Arial" w:hAnsi="Arial" w:cs="Arial"/>
          <w:sz w:val="22"/>
          <w:szCs w:val="22"/>
        </w:rPr>
        <w:t>202</w:t>
      </w:r>
      <w:r w:rsidR="00EF124E" w:rsidRPr="00C85B36">
        <w:rPr>
          <w:rFonts w:ascii="Arial" w:hAnsi="Arial" w:cs="Arial"/>
          <w:sz w:val="22"/>
          <w:szCs w:val="22"/>
        </w:rPr>
        <w:t>6</w:t>
      </w:r>
      <w:r w:rsidRPr="00C85B36">
        <w:rPr>
          <w:rFonts w:ascii="Arial" w:hAnsi="Arial" w:cs="Arial"/>
          <w:sz w:val="22"/>
          <w:szCs w:val="22"/>
        </w:rPr>
        <w:t xml:space="preserve"> </w:t>
      </w:r>
      <w:r w:rsidRPr="00F83E62">
        <w:rPr>
          <w:rFonts w:ascii="Arial" w:hAnsi="Arial" w:cs="Arial"/>
          <w:sz w:val="22"/>
          <w:szCs w:val="22"/>
        </w:rPr>
        <w:t xml:space="preserve">at </w:t>
      </w:r>
      <w:r w:rsidR="004C4C75" w:rsidRPr="004C4C75">
        <w:rPr>
          <w:rFonts w:ascii="Arial" w:hAnsi="Arial" w:cs="Arial"/>
          <w:sz w:val="22"/>
          <w:szCs w:val="22"/>
        </w:rPr>
        <w:t>7.30pm.</w:t>
      </w:r>
    </w:p>
    <w:p w14:paraId="7DAF8210" w14:textId="77777777" w:rsidR="0093774B" w:rsidRPr="00B33A77" w:rsidRDefault="0093774B" w:rsidP="0093774B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F83E62">
        <w:rPr>
          <w:rFonts w:ascii="Arial" w:hAnsi="Arial" w:cs="Arial"/>
          <w:sz w:val="22"/>
          <w:szCs w:val="22"/>
        </w:rPr>
        <w:t>____________________________</w:t>
      </w:r>
      <w:r w:rsidRPr="00B33A77">
        <w:rPr>
          <w:rFonts w:ascii="Arial" w:hAnsi="Arial" w:cs="Arial"/>
          <w:sz w:val="22"/>
          <w:szCs w:val="22"/>
        </w:rPr>
        <w:t>_____________________________________________</w:t>
      </w:r>
    </w:p>
    <w:p w14:paraId="511D8F9B" w14:textId="77777777" w:rsidR="0093774B" w:rsidRPr="00B33A77" w:rsidRDefault="0093774B" w:rsidP="0093774B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p w14:paraId="761B0772" w14:textId="77777777" w:rsidR="0093774B" w:rsidRPr="00B33A77" w:rsidRDefault="0093774B" w:rsidP="0093774B">
      <w:pPr>
        <w:tabs>
          <w:tab w:val="left" w:pos="864"/>
          <w:tab w:val="left" w:pos="1440"/>
          <w:tab w:val="left" w:pos="2448"/>
          <w:tab w:val="left" w:pos="2880"/>
        </w:tabs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B33A77">
        <w:rPr>
          <w:rFonts w:ascii="Arial" w:hAnsi="Arial" w:cs="Arial"/>
          <w:b/>
          <w:sz w:val="22"/>
          <w:szCs w:val="22"/>
        </w:rPr>
        <w:t xml:space="preserve">P R E S E N </w:t>
      </w:r>
      <w:proofErr w:type="gramStart"/>
      <w:r w:rsidRPr="00B33A77">
        <w:rPr>
          <w:rFonts w:ascii="Arial" w:hAnsi="Arial" w:cs="Arial"/>
          <w:b/>
          <w:sz w:val="22"/>
          <w:szCs w:val="22"/>
        </w:rPr>
        <w:t>T:-</w:t>
      </w:r>
      <w:proofErr w:type="gramEnd"/>
    </w:p>
    <w:p w14:paraId="05F98DF7" w14:textId="77777777" w:rsidR="0093774B" w:rsidRPr="00B33A77" w:rsidRDefault="0093774B" w:rsidP="000D66D2">
      <w:pPr>
        <w:ind w:left="864" w:hanging="864"/>
        <w:jc w:val="both"/>
        <w:rPr>
          <w:rFonts w:ascii="Arial" w:hAnsi="Arial" w:cs="Arial"/>
          <w:sz w:val="22"/>
          <w:szCs w:val="22"/>
        </w:rPr>
      </w:pPr>
      <w:r w:rsidRPr="00B33A77">
        <w:rPr>
          <w:rFonts w:ascii="Arial" w:hAnsi="Arial" w:cs="Arial"/>
          <w:sz w:val="22"/>
          <w:szCs w:val="22"/>
        </w:rPr>
        <w:tab/>
        <w:t xml:space="preserve"> </w:t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</w:p>
    <w:p w14:paraId="51C7DF6C" w14:textId="3462E6C1" w:rsidR="0093774B" w:rsidRPr="00B33A77" w:rsidRDefault="004C4C75" w:rsidP="008B67BE">
      <w:pPr>
        <w:tabs>
          <w:tab w:val="left" w:pos="864"/>
          <w:tab w:val="left" w:pos="1440"/>
          <w:tab w:val="left" w:pos="2448"/>
          <w:tab w:val="left" w:pos="288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Peter Langley</w:t>
      </w:r>
      <w:r w:rsidR="000D66D2" w:rsidRPr="00B33A77">
        <w:rPr>
          <w:rFonts w:ascii="Arial" w:hAnsi="Arial" w:cs="Arial"/>
          <w:sz w:val="22"/>
          <w:szCs w:val="22"/>
        </w:rPr>
        <w:t xml:space="preserve"> (in the Chair)</w:t>
      </w:r>
    </w:p>
    <w:p w14:paraId="7BD30FE4" w14:textId="77777777" w:rsidR="000D66D2" w:rsidRPr="00B33A77" w:rsidRDefault="000D66D2" w:rsidP="008B67BE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p w14:paraId="6B159FFA" w14:textId="764D5FB1" w:rsidR="007F4160" w:rsidRDefault="004C4C75" w:rsidP="008B67BE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4C4C75">
        <w:rPr>
          <w:rFonts w:ascii="Arial" w:hAnsi="Arial" w:cs="Arial"/>
          <w:sz w:val="22"/>
          <w:szCs w:val="22"/>
        </w:rPr>
        <w:t>Parish Councillors: A Baker, B Dickinson, P Gorton, R Howe</w:t>
      </w:r>
      <w:r>
        <w:rPr>
          <w:rFonts w:ascii="Arial" w:hAnsi="Arial" w:cs="Arial"/>
          <w:sz w:val="22"/>
          <w:szCs w:val="22"/>
        </w:rPr>
        <w:t>,</w:t>
      </w:r>
      <w:r w:rsidR="005E71C4">
        <w:rPr>
          <w:rFonts w:ascii="Arial" w:hAnsi="Arial" w:cs="Arial"/>
          <w:sz w:val="22"/>
          <w:szCs w:val="22"/>
        </w:rPr>
        <w:t xml:space="preserve"> </w:t>
      </w:r>
      <w:r w:rsidRPr="004C4C75">
        <w:rPr>
          <w:rFonts w:ascii="Arial" w:hAnsi="Arial" w:cs="Arial"/>
          <w:sz w:val="22"/>
          <w:szCs w:val="22"/>
        </w:rPr>
        <w:t xml:space="preserve">S Peirson, J Powell and </w:t>
      </w:r>
      <w:r w:rsidR="00283FA7">
        <w:rPr>
          <w:rFonts w:ascii="Arial" w:hAnsi="Arial" w:cs="Arial"/>
          <w:sz w:val="22"/>
          <w:szCs w:val="22"/>
        </w:rPr>
        <w:t xml:space="preserve">                          </w:t>
      </w:r>
      <w:r w:rsidRPr="004C4C75">
        <w:rPr>
          <w:rFonts w:ascii="Arial" w:hAnsi="Arial" w:cs="Arial"/>
          <w:sz w:val="22"/>
          <w:szCs w:val="22"/>
        </w:rPr>
        <w:t>E Sutcliffe.</w:t>
      </w:r>
    </w:p>
    <w:p w14:paraId="35B100CA" w14:textId="77777777" w:rsidR="000D66D2" w:rsidRPr="00B33A77" w:rsidRDefault="000D66D2" w:rsidP="005E71C4">
      <w:pPr>
        <w:tabs>
          <w:tab w:val="left" w:pos="864"/>
          <w:tab w:val="left" w:pos="1440"/>
          <w:tab w:val="left" w:pos="2448"/>
          <w:tab w:val="left" w:pos="2880"/>
        </w:tabs>
        <w:rPr>
          <w:rFonts w:ascii="Arial" w:hAnsi="Arial" w:cs="Arial"/>
          <w:sz w:val="22"/>
          <w:szCs w:val="22"/>
        </w:rPr>
      </w:pPr>
    </w:p>
    <w:p w14:paraId="627824EA" w14:textId="4CB34C74" w:rsidR="00022B8B" w:rsidRPr="00B33A77" w:rsidRDefault="00B53FBA" w:rsidP="00A53B9A">
      <w:pPr>
        <w:jc w:val="both"/>
        <w:rPr>
          <w:rFonts w:ascii="Arial" w:hAnsi="Arial" w:cs="Arial"/>
          <w:sz w:val="22"/>
          <w:szCs w:val="22"/>
        </w:rPr>
      </w:pPr>
      <w:r w:rsidRPr="00B33A77">
        <w:rPr>
          <w:rFonts w:ascii="Arial" w:hAnsi="Arial" w:cs="Arial"/>
          <w:sz w:val="22"/>
          <w:szCs w:val="22"/>
        </w:rPr>
        <w:t xml:space="preserve">Clerk </w:t>
      </w:r>
      <w:r w:rsidR="004C4C75">
        <w:rPr>
          <w:rFonts w:ascii="Arial" w:hAnsi="Arial" w:cs="Arial"/>
          <w:sz w:val="22"/>
          <w:szCs w:val="22"/>
        </w:rPr>
        <w:t xml:space="preserve">– Ashley Thorogood </w:t>
      </w:r>
    </w:p>
    <w:p w14:paraId="362D158D" w14:textId="77777777" w:rsidR="00022B8B" w:rsidRPr="00B33A77" w:rsidRDefault="00022B8B" w:rsidP="0093774B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9776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555"/>
        <w:gridCol w:w="1564"/>
        <w:gridCol w:w="6657"/>
      </w:tblGrid>
      <w:tr w:rsidR="00581A54" w:rsidRPr="00B33A77" w14:paraId="07BD6994" w14:textId="77777777" w:rsidTr="008148D3">
        <w:tc>
          <w:tcPr>
            <w:tcW w:w="1555" w:type="dxa"/>
          </w:tcPr>
          <w:p w14:paraId="5AC071E1" w14:textId="77777777" w:rsidR="00581A54" w:rsidRPr="00B33A77" w:rsidRDefault="00581A54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23DD9C2F" w14:textId="77777777" w:rsidR="00581A54" w:rsidRPr="00F83E62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APOLOGIES</w:t>
            </w:r>
          </w:p>
        </w:tc>
      </w:tr>
      <w:tr w:rsidR="008148D3" w:rsidRPr="00B33A77" w14:paraId="12421E6C" w14:textId="77777777" w:rsidTr="008148D3">
        <w:tc>
          <w:tcPr>
            <w:tcW w:w="1555" w:type="dxa"/>
          </w:tcPr>
          <w:p w14:paraId="4B4BCFBB" w14:textId="77777777" w:rsidR="008148D3" w:rsidRPr="00B33A77" w:rsidRDefault="008148D3" w:rsidP="008148D3">
            <w:pPr>
              <w:pStyle w:val="Heading3"/>
              <w:numPr>
                <w:ilvl w:val="0"/>
                <w:numId w:val="0"/>
              </w:numPr>
            </w:pPr>
          </w:p>
        </w:tc>
        <w:tc>
          <w:tcPr>
            <w:tcW w:w="8221" w:type="dxa"/>
            <w:gridSpan w:val="2"/>
          </w:tcPr>
          <w:p w14:paraId="366D1818" w14:textId="77777777" w:rsidR="008148D3" w:rsidRPr="00F83E62" w:rsidRDefault="008148D3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1A54" w:rsidRPr="00B33A77" w14:paraId="3B7565B8" w14:textId="77777777" w:rsidTr="008148D3">
        <w:tc>
          <w:tcPr>
            <w:tcW w:w="1555" w:type="dxa"/>
          </w:tcPr>
          <w:p w14:paraId="08881694" w14:textId="77777777" w:rsidR="00581A54" w:rsidRPr="00B33A77" w:rsidRDefault="00581A54" w:rsidP="00581A54">
            <w:pPr>
              <w:tabs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7D6EE00" w14:textId="77777777" w:rsidR="00581A54" w:rsidRPr="00F83E62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1A54" w:rsidRPr="00B33A77" w14:paraId="7F5F13BA" w14:textId="77777777" w:rsidTr="008148D3">
        <w:tc>
          <w:tcPr>
            <w:tcW w:w="1555" w:type="dxa"/>
          </w:tcPr>
          <w:p w14:paraId="21CC1704" w14:textId="77777777" w:rsidR="00581A54" w:rsidRPr="00B33A77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C0FA5F8" w14:textId="7557C653" w:rsidR="00581A54" w:rsidRPr="00F83E62" w:rsidRDefault="00B33A77" w:rsidP="00B33A7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An apology for absenc</w:t>
            </w:r>
            <w:r w:rsidRPr="00283FA7">
              <w:rPr>
                <w:rFonts w:ascii="Arial" w:hAnsi="Arial" w:cs="Arial"/>
                <w:sz w:val="22"/>
                <w:szCs w:val="22"/>
              </w:rPr>
              <w:t xml:space="preserve">e was </w:t>
            </w:r>
            <w:r w:rsidRPr="00F83E62">
              <w:rPr>
                <w:rFonts w:ascii="Arial" w:hAnsi="Arial" w:cs="Arial"/>
                <w:sz w:val="22"/>
                <w:szCs w:val="22"/>
              </w:rPr>
              <w:t xml:space="preserve">received from </w:t>
            </w:r>
            <w:r w:rsidR="00283FA7">
              <w:rPr>
                <w:rFonts w:ascii="Arial" w:hAnsi="Arial" w:cs="Arial"/>
                <w:sz w:val="22"/>
                <w:szCs w:val="22"/>
              </w:rPr>
              <w:t xml:space="preserve">Cllr P </w:t>
            </w:r>
            <w:proofErr w:type="spellStart"/>
            <w:r w:rsidR="00283FA7">
              <w:rPr>
                <w:rFonts w:ascii="Arial" w:hAnsi="Arial" w:cs="Arial"/>
                <w:sz w:val="22"/>
                <w:szCs w:val="22"/>
              </w:rPr>
              <w:t>Arandle</w:t>
            </w:r>
            <w:proofErr w:type="spellEnd"/>
            <w:r w:rsidR="002C7F0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81A54" w:rsidRPr="00B33A77" w14:paraId="3F743355" w14:textId="77777777" w:rsidTr="008148D3">
        <w:tc>
          <w:tcPr>
            <w:tcW w:w="1555" w:type="dxa"/>
          </w:tcPr>
          <w:p w14:paraId="7D84B17D" w14:textId="77777777" w:rsidR="00581A54" w:rsidRPr="00B33A77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69A1067" w14:textId="77777777" w:rsidR="00581A54" w:rsidRPr="00F83E62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289E" w:rsidRPr="00B33A77" w14:paraId="38434B3E" w14:textId="77777777" w:rsidTr="008148D3">
        <w:tc>
          <w:tcPr>
            <w:tcW w:w="1555" w:type="dxa"/>
          </w:tcPr>
          <w:p w14:paraId="67460DAC" w14:textId="77777777" w:rsidR="00C6289E" w:rsidRPr="00B33A77" w:rsidRDefault="00C6289E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05877294" w14:textId="77777777" w:rsidR="00C6289E" w:rsidRPr="00F83E62" w:rsidRDefault="00C6289E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DECLARATION OF INTERESTS</w:t>
            </w:r>
          </w:p>
        </w:tc>
      </w:tr>
      <w:tr w:rsidR="00B33A77" w:rsidRPr="00B33A77" w14:paraId="0973B114" w14:textId="77777777" w:rsidTr="008148D3">
        <w:tc>
          <w:tcPr>
            <w:tcW w:w="1555" w:type="dxa"/>
          </w:tcPr>
          <w:p w14:paraId="2A28E450" w14:textId="77777777" w:rsidR="00B33A77" w:rsidRPr="00B33A77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DCBAB33" w14:textId="77777777" w:rsidR="00B33A77" w:rsidRPr="00F83E62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289E" w:rsidRPr="00B33A77" w14:paraId="34EDB4DD" w14:textId="77777777" w:rsidTr="008148D3">
        <w:tc>
          <w:tcPr>
            <w:tcW w:w="1555" w:type="dxa"/>
          </w:tcPr>
          <w:p w14:paraId="365CEEF5" w14:textId="77777777" w:rsidR="00C6289E" w:rsidRPr="00B33A77" w:rsidRDefault="00C6289E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26480AAB" w14:textId="77777777" w:rsidR="00C6289E" w:rsidRPr="00F83E62" w:rsidRDefault="00C6289E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02E9EFD7" w14:textId="77777777" w:rsidR="004C4C75" w:rsidRPr="004C4C75" w:rsidRDefault="004C4C75" w:rsidP="004C4C75">
            <w:pPr>
              <w:pStyle w:val="ListParagraph"/>
              <w:numPr>
                <w:ilvl w:val="0"/>
                <w:numId w:val="3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C75">
              <w:rPr>
                <w:rFonts w:ascii="Arial" w:hAnsi="Arial" w:cs="Arial"/>
                <w:sz w:val="22"/>
                <w:szCs w:val="22"/>
              </w:rPr>
              <w:t>that Cllr Baker declared an interest in the Tennis Club;</w:t>
            </w:r>
          </w:p>
          <w:p w14:paraId="63A2ACE5" w14:textId="77777777" w:rsidR="004C4C75" w:rsidRPr="004C4C75" w:rsidRDefault="004C4C75" w:rsidP="004C4C75">
            <w:pPr>
              <w:pStyle w:val="ListParagraph"/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2A1829" w14:textId="33833A4A" w:rsidR="00C6289E" w:rsidRPr="002C7F02" w:rsidRDefault="004C4C75" w:rsidP="002C7F02">
            <w:pPr>
              <w:pStyle w:val="ListParagraph"/>
              <w:numPr>
                <w:ilvl w:val="0"/>
                <w:numId w:val="3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C75">
              <w:rPr>
                <w:rFonts w:ascii="Arial" w:hAnsi="Arial" w:cs="Arial"/>
                <w:sz w:val="22"/>
                <w:szCs w:val="22"/>
              </w:rPr>
              <w:t>that Cllr Gorton declared an interest in the Allotments</w:t>
            </w:r>
            <w:r w:rsidR="002C7F0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B33A77" w:rsidRPr="00B33A77" w14:paraId="3014D834" w14:textId="77777777" w:rsidTr="008148D3">
        <w:tc>
          <w:tcPr>
            <w:tcW w:w="1555" w:type="dxa"/>
          </w:tcPr>
          <w:p w14:paraId="1E403F34" w14:textId="77777777" w:rsidR="00B33A77" w:rsidRPr="00B33A77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1C57B38" w14:textId="77777777" w:rsidR="00B33A77" w:rsidRPr="00F83E62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787F7E9A" w14:textId="77777777" w:rsidTr="008148D3">
        <w:tc>
          <w:tcPr>
            <w:tcW w:w="1555" w:type="dxa"/>
          </w:tcPr>
          <w:p w14:paraId="2B78782E" w14:textId="77777777" w:rsidR="003261EF" w:rsidRPr="00B33A77" w:rsidRDefault="003261EF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47A74E9B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MINUTES</w:t>
            </w:r>
          </w:p>
        </w:tc>
      </w:tr>
      <w:tr w:rsidR="003261EF" w:rsidRPr="00B33A77" w14:paraId="054E6592" w14:textId="77777777" w:rsidTr="008148D3">
        <w:tc>
          <w:tcPr>
            <w:tcW w:w="1555" w:type="dxa"/>
          </w:tcPr>
          <w:p w14:paraId="4E28C22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CADDEF0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B7033" w:rsidRPr="00B33A77" w14:paraId="2C03077E" w14:textId="77777777" w:rsidTr="008148D3">
        <w:tc>
          <w:tcPr>
            <w:tcW w:w="1555" w:type="dxa"/>
          </w:tcPr>
          <w:p w14:paraId="2B9B5759" w14:textId="77777777" w:rsidR="007B7033" w:rsidRPr="00B33A77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172CBD9" w14:textId="709ADDA5" w:rsidR="007B7033" w:rsidRPr="00F83E62" w:rsidRDefault="007B7033" w:rsidP="007B7033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3E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RESOLVED: that the minutes of the meeting held on </w:t>
            </w:r>
            <w:r w:rsidR="0084056B">
              <w:rPr>
                <w:rFonts w:ascii="Arial" w:hAnsi="Arial" w:cs="Arial"/>
                <w:color w:val="000000" w:themeColor="text1"/>
                <w:sz w:val="22"/>
                <w:szCs w:val="22"/>
              </w:rPr>
              <w:t>8 September 2026</w:t>
            </w:r>
            <w:r w:rsidRPr="00F83E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be confirmed and signed by the Chair.</w:t>
            </w:r>
          </w:p>
        </w:tc>
      </w:tr>
      <w:tr w:rsidR="007B7033" w:rsidRPr="00B33A77" w14:paraId="57ABB017" w14:textId="77777777" w:rsidTr="008148D3">
        <w:tc>
          <w:tcPr>
            <w:tcW w:w="1555" w:type="dxa"/>
          </w:tcPr>
          <w:p w14:paraId="0B434771" w14:textId="77777777" w:rsidR="007B7033" w:rsidRPr="00B33A77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F1870CA" w14:textId="77777777" w:rsidR="007B7033" w:rsidRPr="00F83E62" w:rsidRDefault="007B7033" w:rsidP="007B7033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261EF" w:rsidRPr="00B33A77" w14:paraId="1E0DFDD7" w14:textId="77777777" w:rsidTr="008148D3">
        <w:tc>
          <w:tcPr>
            <w:tcW w:w="1555" w:type="dxa"/>
          </w:tcPr>
          <w:p w14:paraId="470B3577" w14:textId="77777777" w:rsidR="003261EF" w:rsidRPr="00B33A77" w:rsidRDefault="003261EF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140EFD09" w14:textId="6DA8547C" w:rsidR="003261EF" w:rsidRPr="00F83E62" w:rsidRDefault="004C4C75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UPDATE OF</w:t>
            </w:r>
            <w:r w:rsidR="003261EF" w:rsidRPr="00F83E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ACTION</w:t>
            </w:r>
            <w:r w:rsidR="004B2D5B" w:rsidRPr="00F83E62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</w:p>
        </w:tc>
      </w:tr>
      <w:tr w:rsidR="003261EF" w:rsidRPr="00B33A77" w14:paraId="390F163B" w14:textId="77777777" w:rsidTr="008148D3">
        <w:tc>
          <w:tcPr>
            <w:tcW w:w="1555" w:type="dxa"/>
          </w:tcPr>
          <w:p w14:paraId="19CFE418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76E2F07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4FED7CBB" w14:textId="77777777" w:rsidTr="008148D3">
        <w:tc>
          <w:tcPr>
            <w:tcW w:w="1555" w:type="dxa"/>
          </w:tcPr>
          <w:p w14:paraId="12D4A47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767BFDF" w14:textId="66DF3355" w:rsidR="00120132" w:rsidRDefault="00120132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Minute</w:t>
            </w:r>
            <w:r w:rsidR="00485520">
              <w:rPr>
                <w:rFonts w:ascii="Arial" w:hAnsi="Arial" w:cs="Arial"/>
                <w:sz w:val="22"/>
                <w:szCs w:val="22"/>
                <w:u w:val="single"/>
              </w:rPr>
              <w:t xml:space="preserve"> 9/26/51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– </w:t>
            </w:r>
            <w:r w:rsidR="007E5507">
              <w:rPr>
                <w:rFonts w:ascii="Arial" w:hAnsi="Arial" w:cs="Arial"/>
                <w:sz w:val="22"/>
                <w:szCs w:val="22"/>
                <w:u w:val="single"/>
              </w:rPr>
              <w:t>East Riding of Yorkshire County Council Matters</w:t>
            </w:r>
          </w:p>
          <w:p w14:paraId="39237C1A" w14:textId="25EA2885" w:rsidR="00120132" w:rsidRPr="00120132" w:rsidRDefault="009A671E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Debbie Wesselby, LA Senior Legal Officer, had confirmed that </w:t>
            </w:r>
            <w:r w:rsidR="004F3BAE">
              <w:rPr>
                <w:rFonts w:ascii="Arial" w:hAnsi="Arial" w:cs="Arial"/>
                <w:sz w:val="22"/>
                <w:szCs w:val="22"/>
              </w:rPr>
              <w:t xml:space="preserve">ownership of the 8m strip of land by the Parish Council was not required as a public footpath order could be instructed across it. </w:t>
            </w:r>
          </w:p>
          <w:p w14:paraId="35D49051" w14:textId="77777777" w:rsidR="00120132" w:rsidRDefault="00120132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02B6F4BB" w14:textId="69D6EF0A" w:rsidR="003261EF" w:rsidRPr="00C37B74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83E62">
              <w:rPr>
                <w:rFonts w:ascii="Arial" w:hAnsi="Arial" w:cs="Arial"/>
                <w:sz w:val="22"/>
                <w:szCs w:val="22"/>
                <w:u w:val="single"/>
              </w:rPr>
              <w:t xml:space="preserve">Minute </w:t>
            </w:r>
            <w:r w:rsidR="004F3BAE">
              <w:rPr>
                <w:rFonts w:ascii="Arial" w:hAnsi="Arial" w:cs="Arial"/>
                <w:sz w:val="22"/>
                <w:szCs w:val="22"/>
                <w:u w:val="single"/>
              </w:rPr>
              <w:t>9/</w:t>
            </w:r>
            <w:r w:rsidR="004F3BAE" w:rsidRPr="00C37B74">
              <w:rPr>
                <w:rFonts w:ascii="Arial" w:hAnsi="Arial" w:cs="Arial"/>
                <w:sz w:val="22"/>
                <w:szCs w:val="22"/>
                <w:u w:val="single"/>
              </w:rPr>
              <w:t>26/54</w:t>
            </w:r>
            <w:r w:rsidRPr="00C37B74">
              <w:rPr>
                <w:rFonts w:ascii="Arial" w:hAnsi="Arial" w:cs="Arial"/>
                <w:sz w:val="22"/>
                <w:szCs w:val="22"/>
                <w:u w:val="single"/>
              </w:rPr>
              <w:t xml:space="preserve"> - </w:t>
            </w:r>
            <w:r w:rsidR="004F3BAE" w:rsidRPr="00C37B74">
              <w:rPr>
                <w:rFonts w:ascii="Arial" w:hAnsi="Arial" w:cs="Arial"/>
                <w:sz w:val="22"/>
                <w:szCs w:val="22"/>
                <w:u w:val="single"/>
              </w:rPr>
              <w:t>Finance</w:t>
            </w:r>
          </w:p>
          <w:p w14:paraId="3FD74894" w14:textId="23DE9CA8" w:rsidR="003261EF" w:rsidRPr="00C37B74" w:rsidRDefault="001D46EC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7B74">
              <w:rPr>
                <w:rFonts w:ascii="Arial" w:hAnsi="Arial" w:cs="Arial"/>
                <w:sz w:val="22"/>
                <w:szCs w:val="22"/>
              </w:rPr>
              <w:t>It</w:t>
            </w:r>
            <w:r w:rsidR="00BD4E92" w:rsidRPr="00C37B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37B74">
              <w:rPr>
                <w:rFonts w:ascii="Arial" w:hAnsi="Arial" w:cs="Arial"/>
                <w:sz w:val="22"/>
                <w:szCs w:val="22"/>
              </w:rPr>
              <w:t xml:space="preserve">was confirmed </w:t>
            </w:r>
            <w:r w:rsidR="00BD4E92" w:rsidRPr="00C37B74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Pr="00C37B74">
              <w:rPr>
                <w:rFonts w:ascii="Arial" w:hAnsi="Arial" w:cs="Arial"/>
                <w:sz w:val="22"/>
                <w:szCs w:val="22"/>
              </w:rPr>
              <w:t>all testing w</w:t>
            </w:r>
            <w:r w:rsidR="00BD4E92" w:rsidRPr="00C37B74">
              <w:rPr>
                <w:rFonts w:ascii="Arial" w:hAnsi="Arial" w:cs="Arial"/>
                <w:sz w:val="22"/>
                <w:szCs w:val="22"/>
              </w:rPr>
              <w:t>ould</w:t>
            </w:r>
            <w:r w:rsidRPr="00C37B74">
              <w:rPr>
                <w:rFonts w:ascii="Arial" w:hAnsi="Arial" w:cs="Arial"/>
                <w:sz w:val="22"/>
                <w:szCs w:val="22"/>
              </w:rPr>
              <w:t xml:space="preserve"> be facilitated under the SLA a</w:t>
            </w:r>
            <w:r w:rsidR="00BD4E92" w:rsidRPr="00C37B74">
              <w:rPr>
                <w:rFonts w:ascii="Arial" w:hAnsi="Arial" w:cs="Arial"/>
                <w:sz w:val="22"/>
                <w:szCs w:val="22"/>
              </w:rPr>
              <w:t xml:space="preserve">nd </w:t>
            </w:r>
            <w:r w:rsidRPr="00C37B74">
              <w:rPr>
                <w:rFonts w:ascii="Arial" w:hAnsi="Arial" w:cs="Arial"/>
                <w:sz w:val="22"/>
                <w:szCs w:val="22"/>
              </w:rPr>
              <w:t xml:space="preserve">an annual report </w:t>
            </w:r>
            <w:r w:rsidR="00BD4E92" w:rsidRPr="00C37B74">
              <w:rPr>
                <w:rFonts w:ascii="Arial" w:hAnsi="Arial" w:cs="Arial"/>
                <w:sz w:val="22"/>
                <w:szCs w:val="22"/>
              </w:rPr>
              <w:t xml:space="preserve">provided </w:t>
            </w:r>
            <w:r w:rsidRPr="00C37B74">
              <w:rPr>
                <w:rFonts w:ascii="Arial" w:hAnsi="Arial" w:cs="Arial"/>
                <w:sz w:val="22"/>
                <w:szCs w:val="22"/>
              </w:rPr>
              <w:t>when requested.</w:t>
            </w:r>
          </w:p>
          <w:p w14:paraId="73C382B6" w14:textId="77777777" w:rsidR="003261EF" w:rsidRPr="00C37B74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7A7695" w14:textId="367F65CC" w:rsidR="003261EF" w:rsidRPr="00C37B74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37B74">
              <w:rPr>
                <w:rFonts w:ascii="Arial" w:hAnsi="Arial" w:cs="Arial"/>
                <w:sz w:val="22"/>
                <w:szCs w:val="22"/>
                <w:u w:val="single"/>
              </w:rPr>
              <w:t xml:space="preserve">Minute </w:t>
            </w:r>
            <w:r w:rsidR="00C37B74" w:rsidRPr="00C37B74">
              <w:rPr>
                <w:rFonts w:ascii="Arial" w:hAnsi="Arial" w:cs="Arial"/>
                <w:sz w:val="22"/>
                <w:szCs w:val="22"/>
                <w:u w:val="single"/>
              </w:rPr>
              <w:t>9/26/55</w:t>
            </w:r>
            <w:r w:rsidRPr="00C37B74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C37B74" w:rsidRPr="00C37B74">
              <w:rPr>
                <w:rFonts w:ascii="Arial" w:hAnsi="Arial" w:cs="Arial"/>
                <w:sz w:val="22"/>
                <w:szCs w:val="22"/>
                <w:u w:val="single"/>
              </w:rPr>
              <w:t>–</w:t>
            </w:r>
            <w:r w:rsidRPr="00C37B74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C37B74" w:rsidRPr="00C37B74">
              <w:rPr>
                <w:rFonts w:ascii="Arial" w:hAnsi="Arial" w:cs="Arial"/>
                <w:sz w:val="22"/>
                <w:szCs w:val="22"/>
                <w:u w:val="single"/>
              </w:rPr>
              <w:t>Village Infrastructure</w:t>
            </w:r>
          </w:p>
          <w:p w14:paraId="2B23EC5A" w14:textId="684546C9" w:rsidR="003261EF" w:rsidRPr="00F83E62" w:rsidRDefault="00A94A99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A94A99">
              <w:rPr>
                <w:rFonts w:ascii="Arial" w:hAnsi="Arial" w:cs="Arial"/>
                <w:sz w:val="22"/>
                <w:szCs w:val="22"/>
              </w:rPr>
              <w:t xml:space="preserve"> new first aid kit </w:t>
            </w:r>
            <w:r>
              <w:rPr>
                <w:rFonts w:ascii="Arial" w:hAnsi="Arial" w:cs="Arial"/>
                <w:sz w:val="22"/>
                <w:szCs w:val="22"/>
              </w:rPr>
              <w:t xml:space="preserve">was purchased </w:t>
            </w:r>
            <w:r w:rsidRPr="00A94A99">
              <w:rPr>
                <w:rFonts w:ascii="Arial" w:hAnsi="Arial" w:cs="Arial"/>
                <w:sz w:val="22"/>
                <w:szCs w:val="22"/>
              </w:rPr>
              <w:t>for the Pavilion in January 2026, all items in this had a minimum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F4696">
              <w:rPr>
                <w:rFonts w:ascii="Arial" w:hAnsi="Arial" w:cs="Arial"/>
                <w:sz w:val="22"/>
                <w:szCs w:val="22"/>
              </w:rPr>
              <w:t>one</w:t>
            </w:r>
            <w:r w:rsidR="00AF4696" w:rsidRPr="00A94A99">
              <w:rPr>
                <w:rFonts w:ascii="Arial" w:hAnsi="Arial" w:cs="Arial"/>
                <w:sz w:val="22"/>
                <w:szCs w:val="22"/>
              </w:rPr>
              <w:t>-year</w:t>
            </w:r>
            <w:r w:rsidRPr="00A94A99">
              <w:rPr>
                <w:rFonts w:ascii="Arial" w:hAnsi="Arial" w:cs="Arial"/>
                <w:sz w:val="22"/>
                <w:szCs w:val="22"/>
              </w:rPr>
              <w:t xml:space="preserve"> shelf life.</w:t>
            </w:r>
          </w:p>
          <w:p w14:paraId="29FE4494" w14:textId="77777777" w:rsidR="003261EF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132AFA5" w14:textId="6FCC395F" w:rsidR="00C37B74" w:rsidRPr="00C37B74" w:rsidRDefault="00C37B74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37B74">
              <w:rPr>
                <w:rFonts w:ascii="Arial" w:hAnsi="Arial" w:cs="Arial"/>
                <w:sz w:val="22"/>
                <w:szCs w:val="22"/>
                <w:u w:val="single"/>
              </w:rPr>
              <w:t>Minute 9/26/58 – CPR and Defib Policy</w:t>
            </w:r>
          </w:p>
          <w:p w14:paraId="3AA27C17" w14:textId="7B51EE5F" w:rsidR="002143FF" w:rsidRDefault="002143F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Defibrillator training had been arranged for </w:t>
            </w:r>
            <w:r w:rsidR="00AF4696">
              <w:rPr>
                <w:rFonts w:ascii="Arial" w:hAnsi="Arial" w:cs="Arial"/>
                <w:sz w:val="22"/>
                <w:szCs w:val="22"/>
              </w:rPr>
              <w:t xml:space="preserve">Friday, </w:t>
            </w:r>
            <w:r>
              <w:rPr>
                <w:rFonts w:ascii="Arial" w:hAnsi="Arial" w:cs="Arial"/>
                <w:sz w:val="22"/>
                <w:szCs w:val="22"/>
              </w:rPr>
              <w:t xml:space="preserve">27 November 2026 at the Village Hall. Three sessions could be supported with 12 persons per sessions. </w:t>
            </w:r>
            <w:r w:rsidR="00B03B3F">
              <w:rPr>
                <w:rFonts w:ascii="Arial" w:hAnsi="Arial" w:cs="Arial"/>
                <w:sz w:val="22"/>
                <w:szCs w:val="22"/>
              </w:rPr>
              <w:t>This would be offered to persons o</w:t>
            </w:r>
            <w:r w:rsidR="000F6EA7">
              <w:rPr>
                <w:rFonts w:ascii="Arial" w:hAnsi="Arial" w:cs="Arial"/>
                <w:sz w:val="22"/>
                <w:szCs w:val="22"/>
              </w:rPr>
              <w:t>f sites that h</w:t>
            </w:r>
            <w:r w:rsidR="00560E58">
              <w:rPr>
                <w:rFonts w:ascii="Arial" w:hAnsi="Arial" w:cs="Arial"/>
                <w:sz w:val="22"/>
                <w:szCs w:val="22"/>
              </w:rPr>
              <w:t xml:space="preserve">eld a Parish Council </w:t>
            </w:r>
            <w:r w:rsidR="000D5493">
              <w:rPr>
                <w:rFonts w:ascii="Arial" w:hAnsi="Arial" w:cs="Arial"/>
                <w:sz w:val="22"/>
                <w:szCs w:val="22"/>
              </w:rPr>
              <w:t>defibrillator in the first instance and then opened to parishioners</w:t>
            </w:r>
            <w:r w:rsidR="00866429">
              <w:rPr>
                <w:rFonts w:ascii="Arial" w:hAnsi="Arial" w:cs="Arial"/>
                <w:sz w:val="22"/>
                <w:szCs w:val="22"/>
              </w:rPr>
              <w:t xml:space="preserve"> who did not have access to this training through other means.</w:t>
            </w:r>
          </w:p>
          <w:p w14:paraId="302F844B" w14:textId="0DC56382" w:rsidR="00120132" w:rsidRDefault="009416FD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defibrillators were registered with and operated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through 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he Circuit - National </w:t>
            </w:r>
            <w:r w:rsidR="00521625">
              <w:rPr>
                <w:rFonts w:ascii="Arial" w:hAnsi="Arial" w:cs="Arial"/>
                <w:sz w:val="22"/>
                <w:szCs w:val="22"/>
              </w:rPr>
              <w:t>D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efibrillator Network, and their guidance </w:t>
            </w:r>
            <w:r>
              <w:rPr>
                <w:rFonts w:ascii="Arial" w:hAnsi="Arial" w:cs="Arial"/>
                <w:sz w:val="22"/>
                <w:szCs w:val="22"/>
              </w:rPr>
              <w:t>wa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s </w:t>
            </w:r>
            <w:r>
              <w:rPr>
                <w:rFonts w:ascii="Arial" w:hAnsi="Arial" w:cs="Arial"/>
                <w:sz w:val="22"/>
                <w:szCs w:val="22"/>
              </w:rPr>
              <w:t xml:space="preserve">to undertake 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monthly checks.  </w:t>
            </w:r>
            <w:r>
              <w:rPr>
                <w:rFonts w:ascii="Arial" w:hAnsi="Arial" w:cs="Arial"/>
                <w:sz w:val="22"/>
                <w:szCs w:val="22"/>
              </w:rPr>
              <w:t xml:space="preserve">The Parish Council </w:t>
            </w:r>
            <w:r w:rsidRPr="009416FD">
              <w:rPr>
                <w:rFonts w:ascii="Arial" w:hAnsi="Arial" w:cs="Arial"/>
                <w:sz w:val="22"/>
                <w:szCs w:val="22"/>
              </w:rPr>
              <w:t>have a formal checking system</w:t>
            </w:r>
            <w:r w:rsidR="00016DCD">
              <w:rPr>
                <w:rFonts w:ascii="Arial" w:hAnsi="Arial" w:cs="Arial"/>
                <w:sz w:val="22"/>
                <w:szCs w:val="22"/>
              </w:rPr>
              <w:t xml:space="preserve"> with 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the details and dates of checks </w:t>
            </w:r>
            <w:r w:rsidR="00016DCD">
              <w:rPr>
                <w:rFonts w:ascii="Arial" w:hAnsi="Arial" w:cs="Arial"/>
                <w:sz w:val="22"/>
                <w:szCs w:val="22"/>
              </w:rPr>
              <w:t xml:space="preserve">uploaded 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onto </w:t>
            </w:r>
            <w:r w:rsidR="00016DCD">
              <w:rPr>
                <w:rFonts w:ascii="Arial" w:hAnsi="Arial" w:cs="Arial"/>
                <w:sz w:val="22"/>
                <w:szCs w:val="22"/>
              </w:rPr>
              <w:t>T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he Circuit website - </w:t>
            </w:r>
            <w:r w:rsidR="00016DCD">
              <w:rPr>
                <w:rFonts w:ascii="Arial" w:hAnsi="Arial" w:cs="Arial"/>
                <w:sz w:val="22"/>
                <w:szCs w:val="22"/>
              </w:rPr>
              <w:t>which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then inform</w:t>
            </w:r>
            <w:r w:rsidR="00521625">
              <w:rPr>
                <w:rFonts w:ascii="Arial" w:hAnsi="Arial" w:cs="Arial"/>
                <w:sz w:val="22"/>
                <w:szCs w:val="22"/>
              </w:rPr>
              <w:t>ed</w:t>
            </w:r>
            <w:r w:rsidR="00016DCD">
              <w:rPr>
                <w:rFonts w:ascii="Arial" w:hAnsi="Arial" w:cs="Arial"/>
                <w:sz w:val="22"/>
                <w:szCs w:val="22"/>
              </w:rPr>
              <w:t xml:space="preserve"> the </w:t>
            </w:r>
            <w:r w:rsidRPr="009416FD">
              <w:rPr>
                <w:rFonts w:ascii="Arial" w:hAnsi="Arial" w:cs="Arial"/>
                <w:sz w:val="22"/>
                <w:szCs w:val="22"/>
              </w:rPr>
              <w:t>emergency services the</w:t>
            </w:r>
            <w:r w:rsidR="00016DCD">
              <w:rPr>
                <w:rFonts w:ascii="Arial" w:hAnsi="Arial" w:cs="Arial"/>
                <w:sz w:val="22"/>
                <w:szCs w:val="22"/>
              </w:rPr>
              <w:t xml:space="preserve"> defibrillators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16DCD">
              <w:rPr>
                <w:rFonts w:ascii="Arial" w:hAnsi="Arial" w:cs="Arial"/>
                <w:sz w:val="22"/>
                <w:szCs w:val="22"/>
              </w:rPr>
              <w:t>were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functioning and useable.  The </w:t>
            </w:r>
            <w:proofErr w:type="spellStart"/>
            <w:r w:rsidRPr="009416FD">
              <w:rPr>
                <w:rFonts w:ascii="Arial" w:hAnsi="Arial" w:cs="Arial"/>
                <w:sz w:val="22"/>
                <w:szCs w:val="22"/>
              </w:rPr>
              <w:t>Sportsfield</w:t>
            </w:r>
            <w:proofErr w:type="spellEnd"/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6FC0">
              <w:rPr>
                <w:rFonts w:ascii="Arial" w:hAnsi="Arial" w:cs="Arial"/>
                <w:sz w:val="22"/>
                <w:szCs w:val="22"/>
              </w:rPr>
              <w:t>and The Bay Horse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defibrillators </w:t>
            </w:r>
            <w:r w:rsidRPr="009416FD">
              <w:rPr>
                <w:rFonts w:ascii="Arial" w:hAnsi="Arial" w:cs="Arial"/>
                <w:sz w:val="22"/>
                <w:szCs w:val="22"/>
              </w:rPr>
              <w:t>w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ere </w:t>
            </w:r>
            <w:r w:rsidRPr="009416FD">
              <w:rPr>
                <w:rFonts w:ascii="Arial" w:hAnsi="Arial" w:cs="Arial"/>
                <w:sz w:val="22"/>
                <w:szCs w:val="22"/>
              </w:rPr>
              <w:t>purchased in 2015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through 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HEY Smile Foundation 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grant </w:t>
            </w:r>
            <w:r w:rsidRPr="009416FD">
              <w:rPr>
                <w:rFonts w:ascii="Arial" w:hAnsi="Arial" w:cs="Arial"/>
                <w:sz w:val="22"/>
                <w:szCs w:val="22"/>
              </w:rPr>
              <w:t>as part of a CADEY scheme. </w:t>
            </w:r>
            <w:r w:rsidR="000E1810">
              <w:rPr>
                <w:rFonts w:ascii="Arial" w:hAnsi="Arial" w:cs="Arial"/>
                <w:sz w:val="22"/>
                <w:szCs w:val="22"/>
              </w:rPr>
              <w:t>This funding was no longer available.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  The 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High </w:t>
            </w:r>
            <w:r w:rsidRPr="009416FD">
              <w:rPr>
                <w:rFonts w:ascii="Arial" w:hAnsi="Arial" w:cs="Arial"/>
                <w:sz w:val="22"/>
                <w:szCs w:val="22"/>
              </w:rPr>
              <w:lastRenderedPageBreak/>
              <w:t>Gardham defib</w:t>
            </w:r>
            <w:r w:rsidR="008B6FC0">
              <w:rPr>
                <w:rFonts w:ascii="Arial" w:hAnsi="Arial" w:cs="Arial"/>
                <w:sz w:val="22"/>
                <w:szCs w:val="22"/>
              </w:rPr>
              <w:t>rillator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6FC0">
              <w:rPr>
                <w:rFonts w:ascii="Arial" w:hAnsi="Arial" w:cs="Arial"/>
                <w:sz w:val="22"/>
                <w:szCs w:val="22"/>
              </w:rPr>
              <w:t>was</w:t>
            </w:r>
            <w:r w:rsidR="000E18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439A">
              <w:rPr>
                <w:rFonts w:ascii="Arial" w:hAnsi="Arial" w:cs="Arial"/>
                <w:sz w:val="22"/>
                <w:szCs w:val="22"/>
              </w:rPr>
              <w:t>four</w:t>
            </w:r>
            <w:r w:rsidR="002C439A" w:rsidRPr="009416FD">
              <w:rPr>
                <w:rFonts w:ascii="Arial" w:hAnsi="Arial" w:cs="Arial"/>
                <w:sz w:val="22"/>
                <w:szCs w:val="22"/>
              </w:rPr>
              <w:t xml:space="preserve"> years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old and 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purchased </w:t>
            </w:r>
            <w:r w:rsidRPr="009416FD">
              <w:rPr>
                <w:rFonts w:ascii="Arial" w:hAnsi="Arial" w:cs="Arial"/>
                <w:sz w:val="22"/>
                <w:szCs w:val="22"/>
              </w:rPr>
              <w:t>through a Hull Corn and Feed Trade Association </w:t>
            </w:r>
            <w:r w:rsidR="008B6FC0">
              <w:rPr>
                <w:rFonts w:ascii="Arial" w:hAnsi="Arial" w:cs="Arial"/>
                <w:sz w:val="22"/>
                <w:szCs w:val="22"/>
              </w:rPr>
              <w:t>grant.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6FC0">
              <w:rPr>
                <w:rFonts w:ascii="Arial" w:hAnsi="Arial" w:cs="Arial"/>
                <w:sz w:val="22"/>
                <w:szCs w:val="22"/>
              </w:rPr>
              <w:t xml:space="preserve">This </w:t>
            </w:r>
            <w:r w:rsidR="00C1004D">
              <w:rPr>
                <w:rFonts w:ascii="Arial" w:hAnsi="Arial" w:cs="Arial"/>
                <w:sz w:val="22"/>
                <w:szCs w:val="22"/>
              </w:rPr>
              <w:t>defibrillator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004D">
              <w:rPr>
                <w:rFonts w:ascii="Arial" w:hAnsi="Arial" w:cs="Arial"/>
                <w:sz w:val="22"/>
                <w:szCs w:val="22"/>
              </w:rPr>
              <w:t>had been upgraded in September 2026 to include</w:t>
            </w:r>
            <w:r w:rsidR="00C1004D" w:rsidRPr="009416FD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004D">
              <w:rPr>
                <w:rFonts w:ascii="Arial" w:hAnsi="Arial" w:cs="Arial"/>
                <w:sz w:val="22"/>
                <w:szCs w:val="22"/>
              </w:rPr>
              <w:t>‘</w:t>
            </w:r>
            <w:r w:rsidR="0067152D">
              <w:rPr>
                <w:rFonts w:ascii="Arial" w:hAnsi="Arial" w:cs="Arial"/>
                <w:sz w:val="22"/>
                <w:szCs w:val="22"/>
              </w:rPr>
              <w:t>S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top the </w:t>
            </w:r>
            <w:r w:rsidR="0067152D">
              <w:rPr>
                <w:rFonts w:ascii="Arial" w:hAnsi="Arial" w:cs="Arial"/>
                <w:sz w:val="22"/>
                <w:szCs w:val="22"/>
              </w:rPr>
              <w:t>B</w:t>
            </w:r>
            <w:r w:rsidRPr="009416FD">
              <w:rPr>
                <w:rFonts w:ascii="Arial" w:hAnsi="Arial" w:cs="Arial"/>
                <w:sz w:val="22"/>
                <w:szCs w:val="22"/>
              </w:rPr>
              <w:t>leed</w:t>
            </w:r>
            <w:r w:rsidR="00C1004D">
              <w:rPr>
                <w:rFonts w:ascii="Arial" w:hAnsi="Arial" w:cs="Arial"/>
                <w:sz w:val="22"/>
                <w:szCs w:val="22"/>
              </w:rPr>
              <w:t>’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kit. The </w:t>
            </w:r>
            <w:r w:rsidR="00C1004D">
              <w:rPr>
                <w:rFonts w:ascii="Arial" w:hAnsi="Arial" w:cs="Arial"/>
                <w:sz w:val="22"/>
                <w:szCs w:val="22"/>
              </w:rPr>
              <w:t>St Michael’s and All Angels defibrillator</w:t>
            </w:r>
            <w:r w:rsidRPr="009416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004D">
              <w:rPr>
                <w:rFonts w:ascii="Arial" w:hAnsi="Arial" w:cs="Arial"/>
                <w:sz w:val="22"/>
                <w:szCs w:val="22"/>
              </w:rPr>
              <w:t xml:space="preserve">was not yet </w:t>
            </w:r>
            <w:r w:rsidRPr="009416FD">
              <w:rPr>
                <w:rFonts w:ascii="Arial" w:hAnsi="Arial" w:cs="Arial"/>
                <w:sz w:val="22"/>
                <w:szCs w:val="22"/>
              </w:rPr>
              <w:t>12 months old</w:t>
            </w:r>
            <w:r w:rsidR="004E6541">
              <w:rPr>
                <w:rFonts w:ascii="Arial" w:hAnsi="Arial" w:cs="Arial"/>
                <w:sz w:val="22"/>
                <w:szCs w:val="22"/>
              </w:rPr>
              <w:t>.  Whilst defibrillators ha</w:t>
            </w:r>
            <w:r w:rsidR="0067152D">
              <w:rPr>
                <w:rFonts w:ascii="Arial" w:hAnsi="Arial" w:cs="Arial"/>
                <w:sz w:val="22"/>
                <w:szCs w:val="22"/>
              </w:rPr>
              <w:t>d</w:t>
            </w:r>
            <w:r w:rsidR="004E6541">
              <w:rPr>
                <w:rFonts w:ascii="Arial" w:hAnsi="Arial" w:cs="Arial"/>
                <w:sz w:val="22"/>
                <w:szCs w:val="22"/>
              </w:rPr>
              <w:t xml:space="preserve"> a shelf life of </w:t>
            </w:r>
            <w:r w:rsidR="0067152D">
              <w:rPr>
                <w:rFonts w:ascii="Arial" w:hAnsi="Arial" w:cs="Arial"/>
                <w:sz w:val="22"/>
                <w:szCs w:val="22"/>
              </w:rPr>
              <w:t>five</w:t>
            </w:r>
            <w:r w:rsidR="004E6541">
              <w:rPr>
                <w:rFonts w:ascii="Arial" w:hAnsi="Arial" w:cs="Arial"/>
                <w:sz w:val="22"/>
                <w:szCs w:val="22"/>
              </w:rPr>
              <w:t xml:space="preserve"> years for the battery, these </w:t>
            </w:r>
            <w:r w:rsidR="0067152D">
              <w:rPr>
                <w:rFonts w:ascii="Arial" w:hAnsi="Arial" w:cs="Arial"/>
                <w:sz w:val="22"/>
                <w:szCs w:val="22"/>
              </w:rPr>
              <w:t>we</w:t>
            </w:r>
            <w:r w:rsidR="004E6541">
              <w:rPr>
                <w:rFonts w:ascii="Arial" w:hAnsi="Arial" w:cs="Arial"/>
                <w:sz w:val="22"/>
                <w:szCs w:val="22"/>
              </w:rPr>
              <w:t>re replaceable and ha</w:t>
            </w:r>
            <w:r w:rsidR="0067152D">
              <w:rPr>
                <w:rFonts w:ascii="Arial" w:hAnsi="Arial" w:cs="Arial"/>
                <w:sz w:val="22"/>
                <w:szCs w:val="22"/>
              </w:rPr>
              <w:t>d</w:t>
            </w:r>
            <w:r w:rsidR="004E6541">
              <w:rPr>
                <w:rFonts w:ascii="Arial" w:hAnsi="Arial" w:cs="Arial"/>
                <w:sz w:val="22"/>
                <w:szCs w:val="22"/>
              </w:rPr>
              <w:t xml:space="preserve"> been kept up to date. </w:t>
            </w:r>
            <w:r w:rsidR="00182E9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6541">
              <w:rPr>
                <w:rFonts w:ascii="Arial" w:hAnsi="Arial" w:cs="Arial"/>
                <w:sz w:val="22"/>
                <w:szCs w:val="22"/>
              </w:rPr>
              <w:t>The defibrillators ha</w:t>
            </w:r>
            <w:r w:rsidR="0067152D">
              <w:rPr>
                <w:rFonts w:ascii="Arial" w:hAnsi="Arial" w:cs="Arial"/>
                <w:sz w:val="22"/>
                <w:szCs w:val="22"/>
              </w:rPr>
              <w:t>d</w:t>
            </w:r>
            <w:r w:rsidR="004E6541">
              <w:rPr>
                <w:rFonts w:ascii="Arial" w:hAnsi="Arial" w:cs="Arial"/>
                <w:sz w:val="22"/>
                <w:szCs w:val="22"/>
              </w:rPr>
              <w:t xml:space="preserve"> an </w:t>
            </w:r>
            <w:r w:rsidR="000A1DD4">
              <w:rPr>
                <w:rFonts w:ascii="Arial" w:hAnsi="Arial" w:cs="Arial"/>
                <w:sz w:val="22"/>
                <w:szCs w:val="22"/>
              </w:rPr>
              <w:t>eight-year</w:t>
            </w:r>
            <w:r w:rsidR="004E6541">
              <w:rPr>
                <w:rFonts w:ascii="Arial" w:hAnsi="Arial" w:cs="Arial"/>
                <w:sz w:val="22"/>
                <w:szCs w:val="22"/>
              </w:rPr>
              <w:t xml:space="preserve"> warranty</w:t>
            </w:r>
            <w:r w:rsidR="00D90640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414562">
              <w:rPr>
                <w:rFonts w:ascii="Arial" w:hAnsi="Arial" w:cs="Arial"/>
                <w:sz w:val="22"/>
                <w:szCs w:val="22"/>
              </w:rPr>
              <w:t>they d</w:t>
            </w:r>
            <w:r w:rsidR="0067152D">
              <w:rPr>
                <w:rFonts w:ascii="Arial" w:hAnsi="Arial" w:cs="Arial"/>
                <w:sz w:val="22"/>
                <w:szCs w:val="22"/>
              </w:rPr>
              <w:t>id</w:t>
            </w:r>
            <w:r w:rsidR="00414562">
              <w:rPr>
                <w:rFonts w:ascii="Arial" w:hAnsi="Arial" w:cs="Arial"/>
                <w:sz w:val="22"/>
                <w:szCs w:val="22"/>
              </w:rPr>
              <w:t xml:space="preserve"> not have an expir</w:t>
            </w:r>
            <w:r w:rsidR="00D90640">
              <w:rPr>
                <w:rFonts w:ascii="Arial" w:hAnsi="Arial" w:cs="Arial"/>
                <w:sz w:val="22"/>
                <w:szCs w:val="22"/>
              </w:rPr>
              <w:t>y</w:t>
            </w:r>
            <w:r w:rsidR="00414562">
              <w:rPr>
                <w:rFonts w:ascii="Arial" w:hAnsi="Arial" w:cs="Arial"/>
                <w:sz w:val="22"/>
                <w:szCs w:val="22"/>
              </w:rPr>
              <w:t xml:space="preserve"> date and guidance</w:t>
            </w:r>
            <w:r w:rsidR="00D906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7152D">
              <w:rPr>
                <w:rFonts w:ascii="Arial" w:hAnsi="Arial" w:cs="Arial"/>
                <w:sz w:val="22"/>
                <w:szCs w:val="22"/>
              </w:rPr>
              <w:t>suggested</w:t>
            </w:r>
            <w:r w:rsidR="003762D4">
              <w:rPr>
                <w:rFonts w:ascii="Arial" w:hAnsi="Arial" w:cs="Arial"/>
                <w:sz w:val="22"/>
                <w:szCs w:val="22"/>
              </w:rPr>
              <w:t xml:space="preserve"> that with regular checking and replacement of batteries and pads they </w:t>
            </w:r>
            <w:r w:rsidR="00EB5B7B">
              <w:rPr>
                <w:rFonts w:ascii="Arial" w:hAnsi="Arial" w:cs="Arial"/>
                <w:sz w:val="22"/>
                <w:szCs w:val="22"/>
              </w:rPr>
              <w:t>w</w:t>
            </w:r>
            <w:r w:rsidR="0067152D">
              <w:rPr>
                <w:rFonts w:ascii="Arial" w:hAnsi="Arial" w:cs="Arial"/>
                <w:sz w:val="22"/>
                <w:szCs w:val="22"/>
              </w:rPr>
              <w:t>ould</w:t>
            </w:r>
            <w:r w:rsidR="00EB5B7B">
              <w:rPr>
                <w:rFonts w:ascii="Arial" w:hAnsi="Arial" w:cs="Arial"/>
                <w:sz w:val="22"/>
                <w:szCs w:val="22"/>
              </w:rPr>
              <w:t xml:space="preserve"> continue to be fit for use. </w:t>
            </w:r>
            <w:r w:rsidR="0067152D">
              <w:rPr>
                <w:rFonts w:ascii="Arial" w:hAnsi="Arial" w:cs="Arial"/>
                <w:sz w:val="22"/>
                <w:szCs w:val="22"/>
              </w:rPr>
              <w:t>It</w:t>
            </w:r>
            <w:r w:rsidR="000A1DD4">
              <w:rPr>
                <w:rFonts w:ascii="Arial" w:hAnsi="Arial" w:cs="Arial"/>
                <w:sz w:val="22"/>
                <w:szCs w:val="22"/>
              </w:rPr>
              <w:t xml:space="preserve"> was suggested that funding be allocated in future years to begin defibrillator replacement</w:t>
            </w:r>
            <w:r w:rsidR="0047190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96DBA26" w14:textId="77777777" w:rsidR="00120132" w:rsidRDefault="00120132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0988E9C" w14:textId="26F73F55" w:rsidR="00E0095A" w:rsidRPr="00D30C71" w:rsidRDefault="00E0095A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D30C71">
              <w:rPr>
                <w:rFonts w:ascii="Arial" w:hAnsi="Arial" w:cs="Arial"/>
                <w:sz w:val="22"/>
                <w:szCs w:val="22"/>
                <w:u w:val="single"/>
              </w:rPr>
              <w:t xml:space="preserve">Minute </w:t>
            </w:r>
            <w:r w:rsidR="00AD17EE">
              <w:rPr>
                <w:rFonts w:ascii="Arial" w:hAnsi="Arial" w:cs="Arial"/>
                <w:sz w:val="22"/>
                <w:szCs w:val="22"/>
                <w:u w:val="single"/>
              </w:rPr>
              <w:t>9/26/56</w:t>
            </w:r>
            <w:r w:rsidR="00D30C71" w:rsidRPr="00D30C71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AD17EE">
              <w:rPr>
                <w:rFonts w:ascii="Arial" w:hAnsi="Arial" w:cs="Arial"/>
                <w:sz w:val="22"/>
                <w:szCs w:val="22"/>
                <w:u w:val="single"/>
              </w:rPr>
              <w:t>–</w:t>
            </w:r>
            <w:r w:rsidR="00D30C71" w:rsidRPr="00D30C71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AD17EE">
              <w:rPr>
                <w:rFonts w:ascii="Arial" w:hAnsi="Arial" w:cs="Arial"/>
                <w:sz w:val="22"/>
                <w:szCs w:val="22"/>
                <w:u w:val="single"/>
              </w:rPr>
              <w:t>Community Issues</w:t>
            </w:r>
            <w:r w:rsidR="00D30C71" w:rsidRPr="00D30C71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14:paraId="34B5C586" w14:textId="1761650C" w:rsidR="00E5358A" w:rsidRDefault="00C22D74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discussion was held regarding the Bus Service </w:t>
            </w:r>
            <w:r w:rsidR="00D13FB2">
              <w:rPr>
                <w:rFonts w:ascii="Arial" w:hAnsi="Arial" w:cs="Arial"/>
                <w:sz w:val="22"/>
                <w:szCs w:val="22"/>
              </w:rPr>
              <w:t xml:space="preserve">Response letters and GDPR. </w:t>
            </w:r>
            <w:r w:rsidR="00E0095A">
              <w:rPr>
                <w:rFonts w:ascii="Arial" w:hAnsi="Arial" w:cs="Arial"/>
                <w:sz w:val="22"/>
                <w:szCs w:val="22"/>
              </w:rPr>
              <w:t xml:space="preserve">It was decided that this information in its full format could be shared with the </w:t>
            </w:r>
            <w:r w:rsidR="00AD17EE">
              <w:rPr>
                <w:rFonts w:ascii="Arial" w:hAnsi="Arial" w:cs="Arial"/>
                <w:sz w:val="22"/>
                <w:szCs w:val="22"/>
              </w:rPr>
              <w:t>Mayor’s</w:t>
            </w:r>
            <w:r w:rsidR="00E0095A">
              <w:rPr>
                <w:rFonts w:ascii="Arial" w:hAnsi="Arial" w:cs="Arial"/>
                <w:sz w:val="22"/>
                <w:szCs w:val="22"/>
              </w:rPr>
              <w:t xml:space="preserve"> Office.</w:t>
            </w:r>
          </w:p>
          <w:p w14:paraId="23D0335D" w14:textId="77777777" w:rsidR="00E5358A" w:rsidRDefault="00E5358A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802D48" w14:textId="635FFB20" w:rsidR="00C062C9" w:rsidRPr="007261B3" w:rsidRDefault="00C062C9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261B3">
              <w:rPr>
                <w:rFonts w:ascii="Arial" w:hAnsi="Arial" w:cs="Arial"/>
                <w:sz w:val="22"/>
                <w:szCs w:val="22"/>
                <w:u w:val="single"/>
              </w:rPr>
              <w:t>Minute 9/26/52– Correspondence</w:t>
            </w:r>
          </w:p>
          <w:p w14:paraId="1850639F" w14:textId="18544480" w:rsidR="00C22D74" w:rsidRDefault="00E5358A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Relief in Need Charity had been investigated. </w:t>
            </w:r>
            <w:r w:rsidR="00600C8B">
              <w:rPr>
                <w:rFonts w:ascii="Arial" w:hAnsi="Arial" w:cs="Arial"/>
                <w:sz w:val="22"/>
                <w:szCs w:val="22"/>
              </w:rPr>
              <w:t>There was a plaque comme</w:t>
            </w:r>
            <w:r w:rsidR="00C062C9">
              <w:rPr>
                <w:rFonts w:ascii="Arial" w:hAnsi="Arial" w:cs="Arial"/>
                <w:sz w:val="22"/>
                <w:szCs w:val="22"/>
              </w:rPr>
              <w:t>mo</w:t>
            </w:r>
            <w:r w:rsidR="00600C8B">
              <w:rPr>
                <w:rFonts w:ascii="Arial" w:hAnsi="Arial" w:cs="Arial"/>
                <w:sz w:val="22"/>
                <w:szCs w:val="22"/>
              </w:rPr>
              <w:t xml:space="preserve">rating </w:t>
            </w:r>
            <w:r w:rsidR="00C062C9">
              <w:rPr>
                <w:rFonts w:ascii="Arial" w:hAnsi="Arial" w:cs="Arial"/>
                <w:sz w:val="22"/>
                <w:szCs w:val="22"/>
              </w:rPr>
              <w:t>members</w:t>
            </w:r>
            <w:r w:rsidR="00600C8B">
              <w:rPr>
                <w:rFonts w:ascii="Arial" w:hAnsi="Arial" w:cs="Arial"/>
                <w:sz w:val="22"/>
                <w:szCs w:val="22"/>
              </w:rPr>
              <w:t xml:space="preserve"> of the charity mounted in St Michaels and All Angels C</w:t>
            </w:r>
            <w:r w:rsidR="004B4B35">
              <w:rPr>
                <w:rFonts w:ascii="Arial" w:hAnsi="Arial" w:cs="Arial"/>
                <w:sz w:val="22"/>
                <w:szCs w:val="22"/>
              </w:rPr>
              <w:t>hurch</w:t>
            </w:r>
            <w:r w:rsidR="00C062C9">
              <w:rPr>
                <w:rFonts w:ascii="Arial" w:hAnsi="Arial" w:cs="Arial"/>
                <w:sz w:val="22"/>
                <w:szCs w:val="22"/>
              </w:rPr>
              <w:t>;</w:t>
            </w:r>
            <w:r w:rsidR="004B4B35">
              <w:rPr>
                <w:rFonts w:ascii="Arial" w:hAnsi="Arial" w:cs="Arial"/>
                <w:sz w:val="22"/>
                <w:szCs w:val="22"/>
              </w:rPr>
              <w:t xml:space="preserve"> however</w:t>
            </w:r>
            <w:r w:rsidR="00C062C9">
              <w:rPr>
                <w:rFonts w:ascii="Arial" w:hAnsi="Arial" w:cs="Arial"/>
                <w:sz w:val="22"/>
                <w:szCs w:val="22"/>
              </w:rPr>
              <w:t>,</w:t>
            </w:r>
            <w:r w:rsidR="004B4B35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C062C9">
              <w:rPr>
                <w:rFonts w:ascii="Arial" w:hAnsi="Arial" w:cs="Arial"/>
                <w:sz w:val="22"/>
                <w:szCs w:val="22"/>
              </w:rPr>
              <w:t>ll</w:t>
            </w:r>
            <w:r w:rsidR="004B4B3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62C9">
              <w:rPr>
                <w:rFonts w:ascii="Arial" w:hAnsi="Arial" w:cs="Arial"/>
                <w:sz w:val="22"/>
                <w:szCs w:val="22"/>
              </w:rPr>
              <w:t>members</w:t>
            </w:r>
            <w:r w:rsidR="004B4B35">
              <w:rPr>
                <w:rFonts w:ascii="Arial" w:hAnsi="Arial" w:cs="Arial"/>
                <w:sz w:val="22"/>
                <w:szCs w:val="22"/>
              </w:rPr>
              <w:t xml:space="preserve"> were deceased. </w:t>
            </w:r>
          </w:p>
          <w:p w14:paraId="1C2EF158" w14:textId="32281E50" w:rsidR="00707EED" w:rsidRPr="00F83E62" w:rsidRDefault="000A1DD4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261EF" w:rsidRPr="00B33A77" w14:paraId="0882DF16" w14:textId="77777777" w:rsidTr="008148D3">
        <w:tc>
          <w:tcPr>
            <w:tcW w:w="1555" w:type="dxa"/>
          </w:tcPr>
          <w:p w14:paraId="64D701E0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76FD674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7B7033" w:rsidRPr="00B33A77" w14:paraId="12294BFE" w14:textId="77777777" w:rsidTr="008148D3">
        <w:tc>
          <w:tcPr>
            <w:tcW w:w="1555" w:type="dxa"/>
          </w:tcPr>
          <w:p w14:paraId="283E9EFC" w14:textId="77777777" w:rsidR="007B7033" w:rsidRPr="00B33A77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0565EDF6" w14:textId="77777777" w:rsidR="007B7033" w:rsidRPr="00F83E62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3266A3A0" w14:textId="05AAF053" w:rsidR="007B7033" w:rsidRPr="00F83E62" w:rsidRDefault="007B7033" w:rsidP="00C20F17">
            <w:pPr>
              <w:pStyle w:val="ListParagraph"/>
              <w:numPr>
                <w:ilvl w:val="0"/>
                <w:numId w:val="14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1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BA0444">
              <w:rPr>
                <w:rFonts w:ascii="Arial" w:hAnsi="Arial" w:cs="Arial"/>
                <w:sz w:val="22"/>
                <w:szCs w:val="22"/>
              </w:rPr>
              <w:t>the Street Lighting Service level agreement be approved and signed;</w:t>
            </w:r>
          </w:p>
          <w:p w14:paraId="269FFFE0" w14:textId="77777777" w:rsidR="007B7033" w:rsidRPr="00F83E62" w:rsidRDefault="007B7033" w:rsidP="007B7033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1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0AFB4A" w14:textId="5BD53582" w:rsidR="007B7033" w:rsidRDefault="007B7033" w:rsidP="00C20F17">
            <w:pPr>
              <w:pStyle w:val="ListParagraph"/>
              <w:numPr>
                <w:ilvl w:val="0"/>
                <w:numId w:val="14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1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that</w:t>
            </w:r>
            <w:r w:rsidR="00BA0444">
              <w:rPr>
                <w:rFonts w:ascii="Arial" w:hAnsi="Arial" w:cs="Arial"/>
                <w:sz w:val="22"/>
                <w:szCs w:val="22"/>
              </w:rPr>
              <w:t xml:space="preserve"> a letter of appreciation for the donation of the ‘Stop t</w:t>
            </w:r>
            <w:r w:rsidR="002D7F7A">
              <w:rPr>
                <w:rFonts w:ascii="Arial" w:hAnsi="Arial" w:cs="Arial"/>
                <w:sz w:val="22"/>
                <w:szCs w:val="22"/>
              </w:rPr>
              <w:t>h</w:t>
            </w:r>
            <w:r w:rsidR="00BA0444">
              <w:rPr>
                <w:rFonts w:ascii="Arial" w:hAnsi="Arial" w:cs="Arial"/>
                <w:sz w:val="22"/>
                <w:szCs w:val="22"/>
              </w:rPr>
              <w:t xml:space="preserve">e Bleed’ kit be sent to </w:t>
            </w:r>
            <w:r w:rsidR="002D7F7A">
              <w:rPr>
                <w:rFonts w:ascii="Arial" w:hAnsi="Arial" w:cs="Arial"/>
                <w:sz w:val="22"/>
                <w:szCs w:val="22"/>
              </w:rPr>
              <w:t>Hull Corn and Feed Trade Association;</w:t>
            </w:r>
          </w:p>
          <w:p w14:paraId="64573659" w14:textId="77777777" w:rsidR="002D7F7A" w:rsidRPr="002D7F7A" w:rsidRDefault="002D7F7A" w:rsidP="002D7F7A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63280A8A" w14:textId="1B42C639" w:rsidR="002D7F7A" w:rsidRPr="00F83E62" w:rsidRDefault="002C439A" w:rsidP="00C20F17">
            <w:pPr>
              <w:pStyle w:val="ListParagraph"/>
              <w:numPr>
                <w:ilvl w:val="0"/>
                <w:numId w:val="14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1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that the letter to Npower was still to be completed. </w:t>
            </w:r>
          </w:p>
        </w:tc>
      </w:tr>
      <w:tr w:rsidR="003261EF" w:rsidRPr="00B33A77" w14:paraId="7756D184" w14:textId="77777777" w:rsidTr="008148D3">
        <w:tc>
          <w:tcPr>
            <w:tcW w:w="1555" w:type="dxa"/>
          </w:tcPr>
          <w:p w14:paraId="55550C6A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ACA20BD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651F178E" w14:textId="77777777" w:rsidTr="008148D3">
        <w:tc>
          <w:tcPr>
            <w:tcW w:w="1555" w:type="dxa"/>
          </w:tcPr>
          <w:p w14:paraId="58B0B381" w14:textId="77777777" w:rsidR="003261EF" w:rsidRPr="00B33A77" w:rsidRDefault="003261EF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0DE35420" w14:textId="414700F4" w:rsidR="003261EF" w:rsidRPr="00F83E62" w:rsidRDefault="004C4C75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EAST RIDING OF YORKSHIRE COUNTY COUNCIL MATTERS </w:t>
            </w:r>
          </w:p>
        </w:tc>
      </w:tr>
      <w:tr w:rsidR="006D2320" w:rsidRPr="00B33A77" w14:paraId="6B46D677" w14:textId="77777777" w:rsidTr="008148D3">
        <w:tc>
          <w:tcPr>
            <w:tcW w:w="1555" w:type="dxa"/>
          </w:tcPr>
          <w:p w14:paraId="07698B4A" w14:textId="77777777" w:rsidR="006D2320" w:rsidRPr="00B33A77" w:rsidRDefault="006D2320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7113C65" w14:textId="77777777" w:rsidR="006D2320" w:rsidRPr="00F83E62" w:rsidRDefault="006D2320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4D747B7F" w14:textId="77777777" w:rsidTr="008148D3">
        <w:tc>
          <w:tcPr>
            <w:tcW w:w="1555" w:type="dxa"/>
          </w:tcPr>
          <w:p w14:paraId="14D4093D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573258E" w14:textId="4775231E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  <w:r w:rsidR="004B2D5B" w:rsidRPr="00F83E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83E62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6D2320">
              <w:rPr>
                <w:rFonts w:ascii="Arial" w:hAnsi="Arial" w:cs="Arial"/>
                <w:sz w:val="22"/>
                <w:szCs w:val="22"/>
              </w:rPr>
              <w:t xml:space="preserve">no matters be discussed. </w:t>
            </w:r>
          </w:p>
        </w:tc>
      </w:tr>
      <w:tr w:rsidR="003261EF" w:rsidRPr="00B33A77" w14:paraId="467861AF" w14:textId="77777777" w:rsidTr="008148D3">
        <w:tc>
          <w:tcPr>
            <w:tcW w:w="1555" w:type="dxa"/>
          </w:tcPr>
          <w:p w14:paraId="08B298D9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69E6AEA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44AD159F" w14:textId="77777777" w:rsidTr="008148D3">
        <w:tc>
          <w:tcPr>
            <w:tcW w:w="1555" w:type="dxa"/>
          </w:tcPr>
          <w:p w14:paraId="024F1CEE" w14:textId="77777777" w:rsidR="003261EF" w:rsidRPr="00B33A77" w:rsidRDefault="003261EF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30158571" w14:textId="3AB65ACE" w:rsidR="003261EF" w:rsidRPr="00F83E62" w:rsidRDefault="004C4C75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CORRESPONDENCE</w:t>
            </w:r>
          </w:p>
        </w:tc>
      </w:tr>
      <w:tr w:rsidR="003261EF" w:rsidRPr="00B33A77" w14:paraId="7327FDED" w14:textId="77777777" w:rsidTr="008148D3">
        <w:tc>
          <w:tcPr>
            <w:tcW w:w="1555" w:type="dxa"/>
          </w:tcPr>
          <w:p w14:paraId="3F234FE0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8BC196B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261EF" w:rsidRPr="00B33A77" w14:paraId="025B50EE" w14:textId="77777777" w:rsidTr="008148D3">
        <w:tc>
          <w:tcPr>
            <w:tcW w:w="1555" w:type="dxa"/>
          </w:tcPr>
          <w:p w14:paraId="4123FCD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CF59FC8" w14:textId="607FD3FD" w:rsidR="0068079B" w:rsidRPr="0068079B" w:rsidRDefault="001D46EC" w:rsidP="0068079B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>ANPR cameras</w:t>
            </w:r>
          </w:p>
          <w:p w14:paraId="2B4A12D1" w14:textId="2A75A08F" w:rsidR="0068079B" w:rsidRDefault="0068079B" w:rsidP="0068079B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079B">
              <w:rPr>
                <w:rFonts w:ascii="Arial" w:hAnsi="Arial" w:cs="Arial"/>
                <w:sz w:val="22"/>
                <w:szCs w:val="22"/>
              </w:rPr>
              <w:t>The Clerk had responded.</w:t>
            </w:r>
          </w:p>
          <w:p w14:paraId="2725AC75" w14:textId="77777777" w:rsidR="0068079B" w:rsidRDefault="0068079B" w:rsidP="0068079B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998D599" w14:textId="2DA00FCF" w:rsidR="001D46EC" w:rsidRPr="0068079B" w:rsidRDefault="001D46EC" w:rsidP="0068079B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>Hedges</w:t>
            </w:r>
            <w:r w:rsidR="00710816">
              <w:rPr>
                <w:rFonts w:ascii="Arial" w:hAnsi="Arial" w:cs="Arial"/>
                <w:sz w:val="22"/>
                <w:szCs w:val="22"/>
                <w:u w:val="single"/>
              </w:rPr>
              <w:t xml:space="preserve"> on</w:t>
            </w:r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>Etton</w:t>
            </w:r>
            <w:proofErr w:type="spellEnd"/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 xml:space="preserve"> Road</w:t>
            </w:r>
          </w:p>
          <w:p w14:paraId="70F88DDB" w14:textId="0F83DB90" w:rsidR="0068079B" w:rsidRDefault="0068079B" w:rsidP="0068079B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8079B">
              <w:rPr>
                <w:rFonts w:ascii="Arial" w:hAnsi="Arial" w:cs="Arial"/>
                <w:sz w:val="22"/>
                <w:szCs w:val="22"/>
              </w:rPr>
              <w:t>Streetscene</w:t>
            </w:r>
            <w:proofErr w:type="spellEnd"/>
            <w:r w:rsidRPr="0068079B">
              <w:rPr>
                <w:rFonts w:ascii="Arial" w:hAnsi="Arial" w:cs="Arial"/>
                <w:sz w:val="22"/>
                <w:szCs w:val="22"/>
              </w:rPr>
              <w:t xml:space="preserve"> would inspect the hedges on </w:t>
            </w:r>
            <w:proofErr w:type="spellStart"/>
            <w:r w:rsidRPr="0068079B">
              <w:rPr>
                <w:rFonts w:ascii="Arial" w:hAnsi="Arial" w:cs="Arial"/>
                <w:sz w:val="22"/>
                <w:szCs w:val="22"/>
              </w:rPr>
              <w:t>Etton</w:t>
            </w:r>
            <w:proofErr w:type="spellEnd"/>
            <w:r w:rsidRPr="0068079B">
              <w:rPr>
                <w:rFonts w:ascii="Arial" w:hAnsi="Arial" w:cs="Arial"/>
                <w:sz w:val="22"/>
                <w:szCs w:val="22"/>
              </w:rPr>
              <w:t xml:space="preserve"> Road.</w:t>
            </w:r>
          </w:p>
          <w:p w14:paraId="50B9826A" w14:textId="77777777" w:rsidR="0068079B" w:rsidRPr="0068079B" w:rsidRDefault="0068079B" w:rsidP="0068079B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7473084" w14:textId="56D23080" w:rsidR="001D46EC" w:rsidRDefault="001D46EC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>Driffield Foodbank</w:t>
            </w:r>
          </w:p>
          <w:p w14:paraId="5EEBB8B5" w14:textId="37C376A4" w:rsidR="0068079B" w:rsidRDefault="0050762A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762A">
              <w:rPr>
                <w:rFonts w:ascii="Arial" w:hAnsi="Arial" w:cs="Arial"/>
                <w:sz w:val="22"/>
                <w:szCs w:val="22"/>
              </w:rPr>
              <w:t xml:space="preserve">The Parish Council </w:t>
            </w:r>
            <w:r>
              <w:rPr>
                <w:rFonts w:ascii="Arial" w:hAnsi="Arial" w:cs="Arial"/>
                <w:sz w:val="22"/>
                <w:szCs w:val="22"/>
              </w:rPr>
              <w:t xml:space="preserve">supported </w:t>
            </w:r>
            <w:r w:rsidR="00CD54D4">
              <w:rPr>
                <w:rFonts w:ascii="Arial" w:hAnsi="Arial" w:cs="Arial"/>
                <w:sz w:val="22"/>
                <w:szCs w:val="22"/>
              </w:rPr>
              <w:t xml:space="preserve">foodbanks and would </w:t>
            </w:r>
            <w:r w:rsidR="00FE2AFA">
              <w:rPr>
                <w:rFonts w:ascii="Arial" w:hAnsi="Arial" w:cs="Arial"/>
                <w:sz w:val="22"/>
                <w:szCs w:val="22"/>
              </w:rPr>
              <w:t>enlist the Ward Councillors to raise this at the Scrutiny Committee.</w:t>
            </w:r>
          </w:p>
          <w:p w14:paraId="2819E6CB" w14:textId="77777777" w:rsidR="00FE2AFA" w:rsidRPr="0050762A" w:rsidRDefault="00FE2AFA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1CFAF0" w14:textId="1305477B" w:rsidR="001D46EC" w:rsidRPr="0068079B" w:rsidRDefault="001D46EC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>Mobile Phone Signal</w:t>
            </w:r>
          </w:p>
          <w:p w14:paraId="22BA7AD3" w14:textId="36A9F733" w:rsidR="0052303D" w:rsidRDefault="00E42823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Parish Council agreed that the mobile phone signal within t</w:t>
            </w:r>
            <w:r w:rsidR="0052303D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e East Riding of Yorkshire was</w:t>
            </w:r>
            <w:r w:rsidR="0052303D">
              <w:rPr>
                <w:rFonts w:ascii="Arial" w:hAnsi="Arial" w:cs="Arial"/>
                <w:sz w:val="22"/>
                <w:szCs w:val="22"/>
              </w:rPr>
              <w:t xml:space="preserve"> problematic and would share this with </w:t>
            </w:r>
            <w:r w:rsidR="00937E05">
              <w:rPr>
                <w:rFonts w:ascii="Arial" w:hAnsi="Arial" w:cs="Arial"/>
                <w:sz w:val="22"/>
                <w:szCs w:val="22"/>
              </w:rPr>
              <w:t>parishioners on Facebook.</w:t>
            </w:r>
          </w:p>
          <w:p w14:paraId="62C186C5" w14:textId="7B4860E7" w:rsidR="0068079B" w:rsidRDefault="00E42823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D46EC" w:rsidRPr="001D46EC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38447B9" w14:textId="77777777" w:rsidR="003261EF" w:rsidRDefault="001D46EC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8079B">
              <w:rPr>
                <w:rFonts w:ascii="Arial" w:hAnsi="Arial" w:cs="Arial"/>
                <w:sz w:val="22"/>
                <w:szCs w:val="22"/>
                <w:u w:val="single"/>
              </w:rPr>
              <w:t>Rough Sleeper Surve</w:t>
            </w:r>
            <w:r w:rsidR="008D6D1C">
              <w:rPr>
                <w:rFonts w:ascii="Arial" w:hAnsi="Arial" w:cs="Arial"/>
                <w:sz w:val="22"/>
                <w:szCs w:val="22"/>
                <w:u w:val="single"/>
              </w:rPr>
              <w:t>y</w:t>
            </w:r>
          </w:p>
          <w:p w14:paraId="1CA85F43" w14:textId="072879E7" w:rsidR="001A5CAB" w:rsidRPr="00AE28E5" w:rsidRDefault="001A5CAB" w:rsidP="001D46EC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AE28E5">
              <w:rPr>
                <w:rFonts w:ascii="Arial" w:hAnsi="Arial" w:cs="Arial"/>
                <w:sz w:val="22"/>
                <w:szCs w:val="22"/>
              </w:rPr>
              <w:t>Cl</w:t>
            </w:r>
            <w:r w:rsidR="00AE28E5" w:rsidRPr="00AE28E5">
              <w:rPr>
                <w:rFonts w:ascii="Arial" w:hAnsi="Arial" w:cs="Arial"/>
                <w:sz w:val="22"/>
                <w:szCs w:val="22"/>
              </w:rPr>
              <w:t>l</w:t>
            </w:r>
            <w:r w:rsidRPr="00AE28E5">
              <w:rPr>
                <w:rFonts w:ascii="Arial" w:hAnsi="Arial" w:cs="Arial"/>
                <w:sz w:val="22"/>
                <w:szCs w:val="22"/>
              </w:rPr>
              <w:t xml:space="preserve">rs would </w:t>
            </w:r>
            <w:r w:rsidR="00AE28E5" w:rsidRPr="00AE28E5">
              <w:rPr>
                <w:rFonts w:ascii="Arial" w:hAnsi="Arial" w:cs="Arial"/>
                <w:sz w:val="22"/>
                <w:szCs w:val="22"/>
              </w:rPr>
              <w:t>undertake the survey.</w:t>
            </w:r>
          </w:p>
        </w:tc>
      </w:tr>
      <w:tr w:rsidR="003261EF" w:rsidRPr="00B33A77" w14:paraId="29F33A46" w14:textId="77777777" w:rsidTr="008148D3">
        <w:tc>
          <w:tcPr>
            <w:tcW w:w="1555" w:type="dxa"/>
          </w:tcPr>
          <w:p w14:paraId="043C67C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66AC78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03BABBEC" w14:textId="77777777" w:rsidTr="008148D3">
        <w:trPr>
          <w:trHeight w:val="331"/>
        </w:trPr>
        <w:tc>
          <w:tcPr>
            <w:tcW w:w="1555" w:type="dxa"/>
          </w:tcPr>
          <w:p w14:paraId="258D5FB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3B9E7940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30F260F3" w14:textId="0D151DB5" w:rsidR="0065720C" w:rsidRDefault="0065720C" w:rsidP="00D648BB">
            <w:pPr>
              <w:pStyle w:val="ListParagraph"/>
              <w:numPr>
                <w:ilvl w:val="0"/>
                <w:numId w:val="32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that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Streetscene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be requested to assess the hedges 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Etton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Road;</w:t>
            </w:r>
          </w:p>
          <w:p w14:paraId="68592556" w14:textId="77777777" w:rsidR="0065720C" w:rsidRDefault="0065720C" w:rsidP="00D648BB">
            <w:pPr>
              <w:pStyle w:val="ListParagraph"/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78D5298" w14:textId="7EFFA88F" w:rsidR="003261EF" w:rsidRDefault="001D0408" w:rsidP="00D648BB">
            <w:pPr>
              <w:pStyle w:val="ListParagraph"/>
              <w:numPr>
                <w:ilvl w:val="0"/>
                <w:numId w:val="32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676166">
              <w:rPr>
                <w:rFonts w:ascii="Arial" w:hAnsi="Arial" w:cs="Arial"/>
                <w:sz w:val="22"/>
                <w:szCs w:val="22"/>
              </w:rPr>
              <w:t xml:space="preserve">hat </w:t>
            </w:r>
            <w:r>
              <w:rPr>
                <w:rFonts w:ascii="Arial" w:hAnsi="Arial" w:cs="Arial"/>
                <w:sz w:val="22"/>
                <w:szCs w:val="22"/>
              </w:rPr>
              <w:t>a letter</w:t>
            </w:r>
            <w:r w:rsidR="00676166">
              <w:rPr>
                <w:rFonts w:ascii="Arial" w:hAnsi="Arial" w:cs="Arial"/>
                <w:sz w:val="22"/>
                <w:szCs w:val="22"/>
              </w:rPr>
              <w:t xml:space="preserve"> of support be sent to </w:t>
            </w:r>
            <w:r>
              <w:rPr>
                <w:rFonts w:ascii="Arial" w:hAnsi="Arial" w:cs="Arial"/>
                <w:sz w:val="22"/>
                <w:szCs w:val="22"/>
              </w:rPr>
              <w:t>Driffield</w:t>
            </w:r>
            <w:r w:rsidR="00676166">
              <w:rPr>
                <w:rFonts w:ascii="Arial" w:hAnsi="Arial" w:cs="Arial"/>
                <w:sz w:val="22"/>
                <w:szCs w:val="22"/>
              </w:rPr>
              <w:t xml:space="preserve"> Foodbank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7FB4536" w14:textId="77777777" w:rsidR="001D0408" w:rsidRDefault="001D0408" w:rsidP="00D648BB">
            <w:pPr>
              <w:pStyle w:val="ListParagraph"/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E0D698A" w14:textId="54BED1A5" w:rsidR="001D0408" w:rsidRDefault="001D0408" w:rsidP="00D648BB">
            <w:pPr>
              <w:pStyle w:val="ListParagraph"/>
              <w:numPr>
                <w:ilvl w:val="0"/>
                <w:numId w:val="32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that the Ward Councillor be requested to raise Driffield Foodbank at the Scrutiny Committee; </w:t>
            </w:r>
          </w:p>
          <w:p w14:paraId="6FD2488B" w14:textId="77777777" w:rsidR="0065720C" w:rsidRPr="0065720C" w:rsidRDefault="0065720C" w:rsidP="00D648BB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A303B60" w14:textId="77777777" w:rsidR="008D0A9E" w:rsidRPr="0065720C" w:rsidRDefault="008D0A9E" w:rsidP="00D648BB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-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06EF1B" w14:textId="0A1D1738" w:rsidR="001D0408" w:rsidRDefault="008D0A9E" w:rsidP="00D648BB">
            <w:pPr>
              <w:pStyle w:val="ListParagraph"/>
              <w:numPr>
                <w:ilvl w:val="0"/>
                <w:numId w:val="32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that the mobile phone signal information be shared on the Parish Council Facebook page;</w:t>
            </w:r>
          </w:p>
          <w:p w14:paraId="27F1DDBD" w14:textId="77777777" w:rsidR="0065720C" w:rsidRDefault="0065720C" w:rsidP="00D648BB">
            <w:pPr>
              <w:pStyle w:val="ListParagraph"/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FF1363E" w14:textId="3A6F73AC" w:rsidR="008D0A9E" w:rsidRPr="0065720C" w:rsidRDefault="0065720C" w:rsidP="00D648BB">
            <w:pPr>
              <w:pStyle w:val="ListParagraph"/>
              <w:numPr>
                <w:ilvl w:val="0"/>
                <w:numId w:val="32"/>
              </w:num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65720C">
              <w:rPr>
                <w:rFonts w:ascii="Arial" w:hAnsi="Arial" w:cs="Arial"/>
                <w:sz w:val="22"/>
                <w:szCs w:val="22"/>
              </w:rPr>
              <w:t xml:space="preserve">that the Rough Sleeper Survey be undertaken. </w:t>
            </w:r>
          </w:p>
        </w:tc>
      </w:tr>
      <w:tr w:rsidR="003261EF" w:rsidRPr="00B33A77" w14:paraId="43AFBDFB" w14:textId="77777777" w:rsidTr="008148D3">
        <w:tc>
          <w:tcPr>
            <w:tcW w:w="1555" w:type="dxa"/>
          </w:tcPr>
          <w:p w14:paraId="2DC80695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DB13E4B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60E0D9D3" w14:textId="77777777" w:rsidTr="008148D3">
        <w:tc>
          <w:tcPr>
            <w:tcW w:w="1555" w:type="dxa"/>
          </w:tcPr>
          <w:p w14:paraId="48180E0A" w14:textId="77777777" w:rsidR="003261EF" w:rsidRPr="00B33A77" w:rsidRDefault="003261EF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5DDF76E3" w14:textId="43D3F50F" w:rsidR="003261EF" w:rsidRPr="00F83E62" w:rsidRDefault="00044DDC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SIDS</w:t>
            </w:r>
            <w:r w:rsidR="004C4C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3261EF" w:rsidRPr="00B33A77" w14:paraId="3D6B4904" w14:textId="77777777" w:rsidTr="008148D3">
        <w:tc>
          <w:tcPr>
            <w:tcW w:w="1555" w:type="dxa"/>
          </w:tcPr>
          <w:p w14:paraId="2D115B0E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DDEF50A" w14:textId="0DA6609F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253A88B9" w14:textId="77777777" w:rsidTr="008148D3">
        <w:tc>
          <w:tcPr>
            <w:tcW w:w="1555" w:type="dxa"/>
          </w:tcPr>
          <w:p w14:paraId="57DCE3C3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8939D59" w14:textId="0D3B6EF5" w:rsidR="003261EF" w:rsidRDefault="00752B6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placement of Speed Indicators Devices (</w:t>
            </w:r>
            <w:r w:rsidR="001F791A">
              <w:rPr>
                <w:rFonts w:ascii="Arial" w:hAnsi="Arial" w:cs="Arial"/>
                <w:sz w:val="22"/>
                <w:szCs w:val="22"/>
              </w:rPr>
              <w:t>SIDs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1F791A">
              <w:rPr>
                <w:rFonts w:ascii="Arial" w:hAnsi="Arial" w:cs="Arial"/>
                <w:sz w:val="22"/>
                <w:szCs w:val="22"/>
              </w:rPr>
              <w:t xml:space="preserve"> had been approved </w:t>
            </w:r>
            <w:r>
              <w:rPr>
                <w:rFonts w:ascii="Arial" w:hAnsi="Arial" w:cs="Arial"/>
                <w:sz w:val="22"/>
                <w:szCs w:val="22"/>
              </w:rPr>
              <w:t xml:space="preserve">by the Local Authority, </w:t>
            </w:r>
            <w:r w:rsidR="001F791A">
              <w:rPr>
                <w:rFonts w:ascii="Arial" w:hAnsi="Arial" w:cs="Arial"/>
                <w:sz w:val="22"/>
                <w:szCs w:val="22"/>
              </w:rPr>
              <w:t>either side of</w:t>
            </w:r>
            <w:r>
              <w:rPr>
                <w:rFonts w:ascii="Arial" w:hAnsi="Arial" w:cs="Arial"/>
                <w:sz w:val="22"/>
                <w:szCs w:val="22"/>
              </w:rPr>
              <w:t xml:space="preserve"> Chery Burton Primary</w:t>
            </w:r>
            <w:r w:rsidR="001F791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1F791A">
              <w:rPr>
                <w:rFonts w:ascii="Arial" w:hAnsi="Arial" w:cs="Arial"/>
                <w:sz w:val="22"/>
                <w:szCs w:val="22"/>
              </w:rPr>
              <w:t>chool</w:t>
            </w:r>
            <w:r w:rsidR="00473E94">
              <w:rPr>
                <w:rFonts w:ascii="Arial" w:hAnsi="Arial" w:cs="Arial"/>
                <w:sz w:val="22"/>
                <w:szCs w:val="22"/>
              </w:rPr>
              <w:t xml:space="preserve">.  Funding was not available </w:t>
            </w:r>
            <w:r w:rsidR="00DD29D9">
              <w:rPr>
                <w:rFonts w:ascii="Arial" w:hAnsi="Arial" w:cs="Arial"/>
                <w:sz w:val="22"/>
                <w:szCs w:val="22"/>
              </w:rPr>
              <w:t>for</w:t>
            </w:r>
            <w:r w:rsidR="00473E94">
              <w:rPr>
                <w:rFonts w:ascii="Arial" w:hAnsi="Arial" w:cs="Arial"/>
                <w:sz w:val="22"/>
                <w:szCs w:val="22"/>
              </w:rPr>
              <w:t xml:space="preserve"> SIDS and as such Cllrs would reassess the quotes</w:t>
            </w:r>
            <w:r w:rsidR="00DD29D9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501A8A5A" w14:textId="78414D82" w:rsidR="00DD29D9" w:rsidRPr="00F83E62" w:rsidRDefault="00DD29D9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ANPR cameras were </w:t>
            </w:r>
            <w:r w:rsidR="00577104">
              <w:rPr>
                <w:rFonts w:ascii="Arial" w:hAnsi="Arial" w:cs="Arial"/>
                <w:sz w:val="22"/>
                <w:szCs w:val="22"/>
              </w:rPr>
              <w:t>functioning,</w:t>
            </w:r>
            <w:r>
              <w:rPr>
                <w:rFonts w:ascii="Arial" w:hAnsi="Arial" w:cs="Arial"/>
                <w:sz w:val="22"/>
                <w:szCs w:val="22"/>
              </w:rPr>
              <w:t xml:space="preserve"> and it was discussed that </w:t>
            </w:r>
            <w:r w:rsidR="00596DD6">
              <w:rPr>
                <w:rFonts w:ascii="Arial" w:hAnsi="Arial" w:cs="Arial"/>
                <w:sz w:val="22"/>
                <w:szCs w:val="22"/>
              </w:rPr>
              <w:t xml:space="preserve">this should be publicised within the community. </w:t>
            </w:r>
            <w:r w:rsidR="00577104">
              <w:rPr>
                <w:rFonts w:ascii="Arial" w:hAnsi="Arial" w:cs="Arial"/>
                <w:sz w:val="22"/>
                <w:szCs w:val="22"/>
              </w:rPr>
              <w:t>The Police Service were able to</w:t>
            </w:r>
            <w:r w:rsidR="006E188E">
              <w:rPr>
                <w:rFonts w:ascii="Arial" w:hAnsi="Arial" w:cs="Arial"/>
                <w:sz w:val="22"/>
                <w:szCs w:val="22"/>
              </w:rPr>
              <w:t xml:space="preserve"> access and</w:t>
            </w:r>
            <w:r w:rsidR="00577104">
              <w:rPr>
                <w:rFonts w:ascii="Arial" w:hAnsi="Arial" w:cs="Arial"/>
                <w:sz w:val="22"/>
                <w:szCs w:val="22"/>
              </w:rPr>
              <w:t xml:space="preserve"> use </w:t>
            </w:r>
            <w:r w:rsidR="006E188E">
              <w:rPr>
                <w:rFonts w:ascii="Arial" w:hAnsi="Arial" w:cs="Arial"/>
                <w:sz w:val="22"/>
                <w:szCs w:val="22"/>
              </w:rPr>
              <w:t xml:space="preserve">this information to address offenders. </w:t>
            </w:r>
            <w:r w:rsidR="008A7B2A">
              <w:rPr>
                <w:rFonts w:ascii="Arial" w:hAnsi="Arial" w:cs="Arial"/>
                <w:sz w:val="22"/>
                <w:szCs w:val="22"/>
              </w:rPr>
              <w:t xml:space="preserve">There were issues with the ANPR camera signage being removed and these required replacing. </w:t>
            </w:r>
          </w:p>
        </w:tc>
      </w:tr>
      <w:tr w:rsidR="003261EF" w:rsidRPr="00B33A77" w14:paraId="4BCB4A13" w14:textId="77777777" w:rsidTr="008148D3">
        <w:tc>
          <w:tcPr>
            <w:tcW w:w="1555" w:type="dxa"/>
          </w:tcPr>
          <w:p w14:paraId="519BD582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25AADD2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6158F881" w14:textId="77777777" w:rsidTr="008148D3">
        <w:tc>
          <w:tcPr>
            <w:tcW w:w="1555" w:type="dxa"/>
          </w:tcPr>
          <w:p w14:paraId="35B6BF3A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3ED2E093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03DB9ACC" w14:textId="77777777" w:rsidR="004E2C4D" w:rsidRDefault="003261EF" w:rsidP="00D648BB">
            <w:pPr>
              <w:pStyle w:val="ListParagraph"/>
              <w:numPr>
                <w:ilvl w:val="0"/>
                <w:numId w:val="33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2C4D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35074A" w:rsidRPr="004E2C4D">
              <w:rPr>
                <w:rFonts w:ascii="Arial" w:hAnsi="Arial" w:cs="Arial"/>
                <w:sz w:val="22"/>
                <w:szCs w:val="22"/>
              </w:rPr>
              <w:t>the SIDS quotes be assessed</w:t>
            </w:r>
            <w:r w:rsidRPr="004E2C4D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7348B1E5" w14:textId="77777777" w:rsidR="004E2C4D" w:rsidRDefault="004E2C4D" w:rsidP="00D648BB">
            <w:pPr>
              <w:pStyle w:val="ListParagraph"/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9CCC5D" w14:textId="0F27C5CA" w:rsidR="003261EF" w:rsidRPr="004E2C4D" w:rsidRDefault="003261EF" w:rsidP="00D648BB">
            <w:pPr>
              <w:pStyle w:val="ListParagraph"/>
              <w:numPr>
                <w:ilvl w:val="0"/>
                <w:numId w:val="33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2C4D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58720B" w:rsidRPr="004E2C4D">
              <w:rPr>
                <w:rFonts w:ascii="Arial" w:hAnsi="Arial" w:cs="Arial"/>
                <w:sz w:val="22"/>
                <w:szCs w:val="22"/>
              </w:rPr>
              <w:t>four ANPR camera metal signs be ordered</w:t>
            </w:r>
            <w:r w:rsidR="00050317" w:rsidRPr="004E2C4D">
              <w:rPr>
                <w:rFonts w:ascii="Arial" w:hAnsi="Arial" w:cs="Arial"/>
                <w:sz w:val="22"/>
                <w:szCs w:val="22"/>
              </w:rPr>
              <w:t xml:space="preserve"> at a cost of £95.96</w:t>
            </w:r>
            <w:r w:rsidR="0058720B" w:rsidRPr="004E2C4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261EF" w:rsidRPr="00B33A77" w14:paraId="209414B7" w14:textId="77777777" w:rsidTr="008148D3">
        <w:tc>
          <w:tcPr>
            <w:tcW w:w="1555" w:type="dxa"/>
          </w:tcPr>
          <w:p w14:paraId="2D425C48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5DB13D1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667" w:rsidRPr="00B33A77" w14:paraId="2506DEC7" w14:textId="77777777" w:rsidTr="008148D3">
        <w:tc>
          <w:tcPr>
            <w:tcW w:w="1555" w:type="dxa"/>
          </w:tcPr>
          <w:p w14:paraId="6BEB7783" w14:textId="77777777" w:rsidR="00974667" w:rsidRPr="00974667" w:rsidRDefault="00974667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4354BDEC" w14:textId="1995F1F8" w:rsidR="00974667" w:rsidRPr="00F83E62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FINANCE</w:t>
            </w:r>
          </w:p>
        </w:tc>
      </w:tr>
      <w:tr w:rsidR="00974667" w:rsidRPr="00B33A77" w14:paraId="1CC3F19B" w14:textId="77777777" w:rsidTr="008148D3">
        <w:tc>
          <w:tcPr>
            <w:tcW w:w="1555" w:type="dxa"/>
          </w:tcPr>
          <w:p w14:paraId="139D3C2E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21A79EB" w14:textId="28707A9B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667" w:rsidRPr="00B33A77" w14:paraId="266362E5" w14:textId="77777777" w:rsidTr="008148D3">
        <w:tc>
          <w:tcPr>
            <w:tcW w:w="1555" w:type="dxa"/>
          </w:tcPr>
          <w:p w14:paraId="24189ADB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5F9CF19" w14:textId="033CA0AA" w:rsidR="00974667" w:rsidRDefault="00A02F68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Invoices</w:t>
            </w:r>
            <w:r w:rsidR="004C4C75" w:rsidRPr="004C4C75">
              <w:rPr>
                <w:rFonts w:ascii="Arial" w:hAnsi="Arial" w:cs="Arial"/>
                <w:sz w:val="22"/>
                <w:szCs w:val="22"/>
                <w:u w:val="single"/>
              </w:rPr>
              <w:t xml:space="preserve"> for payment</w:t>
            </w:r>
          </w:p>
          <w:p w14:paraId="6B839771" w14:textId="77777777" w:rsidR="004C4C75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1C68BD8A" w14:textId="358E00AE" w:rsidR="004C4C75" w:rsidRDefault="00044DDC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drawing>
                <wp:inline distT="0" distB="0" distL="0" distR="0" wp14:anchorId="233317A4" wp14:editId="64934A3F">
                  <wp:extent cx="4995545" cy="2888715"/>
                  <wp:effectExtent l="0" t="0" r="0" b="6985"/>
                  <wp:docPr id="2317114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146" cy="2890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F98B57" w14:textId="01944528" w:rsidR="004C4C75" w:rsidRPr="004C4C75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4C4C75" w:rsidRPr="00B33A77" w14:paraId="0349B212" w14:textId="77777777" w:rsidTr="008148D3">
        <w:tc>
          <w:tcPr>
            <w:tcW w:w="1555" w:type="dxa"/>
          </w:tcPr>
          <w:p w14:paraId="5A7665D9" w14:textId="77777777" w:rsidR="004C4C75" w:rsidRPr="00B33A77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B2E1E36" w14:textId="77777777" w:rsidR="004C4C75" w:rsidRPr="004C4C75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974667" w:rsidRPr="00B33A77" w14:paraId="5E1EE56D" w14:textId="77777777" w:rsidTr="008148D3">
        <w:tc>
          <w:tcPr>
            <w:tcW w:w="1555" w:type="dxa"/>
          </w:tcPr>
          <w:p w14:paraId="68D67C5E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076E20C8" w14:textId="77777777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14:paraId="2164A120" w14:textId="77777777" w:rsidR="00A02F68" w:rsidRDefault="00A02F68" w:rsidP="00D648BB">
            <w:pPr>
              <w:pStyle w:val="ListParagraph"/>
              <w:numPr>
                <w:ilvl w:val="0"/>
                <w:numId w:val="15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40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that</w:t>
            </w:r>
            <w:r w:rsidR="004E2C4D">
              <w:rPr>
                <w:rFonts w:ascii="Arial" w:hAnsi="Arial" w:cs="Arial"/>
                <w:sz w:val="22"/>
                <w:szCs w:val="22"/>
              </w:rPr>
              <w:t xml:space="preserve"> the </w:t>
            </w:r>
            <w:r>
              <w:rPr>
                <w:rFonts w:ascii="Arial" w:hAnsi="Arial" w:cs="Arial"/>
                <w:sz w:val="22"/>
                <w:szCs w:val="22"/>
              </w:rPr>
              <w:t>invoices for payment be approved;</w:t>
            </w:r>
          </w:p>
          <w:p w14:paraId="6F462D93" w14:textId="77777777" w:rsidR="00A02F68" w:rsidRDefault="00A02F68" w:rsidP="00D648BB">
            <w:pPr>
              <w:pStyle w:val="ListParagraph"/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40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B3180E" w14:textId="40DC3E7D" w:rsidR="004E2C4D" w:rsidRDefault="00A02F68" w:rsidP="00D648BB">
            <w:pPr>
              <w:pStyle w:val="ListParagraph"/>
              <w:numPr>
                <w:ilvl w:val="0"/>
                <w:numId w:val="15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40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that the monthly accounts be approved;</w:t>
            </w:r>
            <w:r w:rsidR="004E2C4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89EFB9A" w14:textId="77777777" w:rsidR="00A02F68" w:rsidRPr="00A02F68" w:rsidRDefault="00A02F68" w:rsidP="00D648BB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-3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15A31A" w14:textId="53AB6C60" w:rsidR="00974667" w:rsidRPr="00A02F68" w:rsidRDefault="00974667" w:rsidP="00D648BB">
            <w:pPr>
              <w:pStyle w:val="ListParagraph"/>
              <w:numPr>
                <w:ilvl w:val="0"/>
                <w:numId w:val="15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40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E67F52">
              <w:rPr>
                <w:rFonts w:ascii="Arial" w:hAnsi="Arial" w:cs="Arial"/>
                <w:sz w:val="22"/>
                <w:szCs w:val="22"/>
              </w:rPr>
              <w:t>a donation of £25.00 be sent to the Royal Legion</w:t>
            </w:r>
            <w:r w:rsidRPr="00A02F6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74667" w:rsidRPr="00B33A77" w14:paraId="61499567" w14:textId="77777777" w:rsidTr="008148D3">
        <w:tc>
          <w:tcPr>
            <w:tcW w:w="1555" w:type="dxa"/>
          </w:tcPr>
          <w:p w14:paraId="62545D4A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EF9EE1E" w14:textId="77777777" w:rsidR="0097466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5D41F2" w14:textId="77777777" w:rsidR="00B32BAF" w:rsidRDefault="00B32BAF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6485B2" w14:textId="77777777" w:rsidR="00B32BAF" w:rsidRDefault="00B32BAF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8BBFCA" w14:textId="77777777" w:rsidR="00B32BAF" w:rsidRPr="00F83E62" w:rsidRDefault="00B32BAF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667" w:rsidRPr="00B33A77" w14:paraId="77A4829E" w14:textId="77777777" w:rsidTr="008148D3">
        <w:tc>
          <w:tcPr>
            <w:tcW w:w="1555" w:type="dxa"/>
          </w:tcPr>
          <w:p w14:paraId="5EF57545" w14:textId="77777777" w:rsidR="00974667" w:rsidRPr="00B33A77" w:rsidRDefault="00974667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09A0C4A4" w14:textId="606440FA" w:rsidR="00974667" w:rsidRPr="00F83E62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VILLAGE INFRASTRUCTURE </w:t>
            </w:r>
          </w:p>
        </w:tc>
      </w:tr>
      <w:tr w:rsidR="00974667" w:rsidRPr="00B33A77" w14:paraId="0E2F174D" w14:textId="77777777" w:rsidTr="008148D3">
        <w:tc>
          <w:tcPr>
            <w:tcW w:w="1555" w:type="dxa"/>
          </w:tcPr>
          <w:p w14:paraId="7D33ECB1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C0C47E6" w14:textId="77777777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74667" w:rsidRPr="00B33A77" w14:paraId="2E4163C9" w14:textId="77777777" w:rsidTr="008148D3">
        <w:tc>
          <w:tcPr>
            <w:tcW w:w="1555" w:type="dxa"/>
          </w:tcPr>
          <w:p w14:paraId="3F9DA928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AC890FA" w14:textId="53575775" w:rsidR="004C4C75" w:rsidRDefault="004C4C75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4C4C75">
              <w:rPr>
                <w:rFonts w:ascii="Arial" w:hAnsi="Arial" w:cs="Arial"/>
                <w:bCs/>
                <w:sz w:val="22"/>
                <w:szCs w:val="22"/>
                <w:u w:val="single"/>
              </w:rPr>
              <w:t>Play Park</w:t>
            </w:r>
          </w:p>
          <w:p w14:paraId="391A51BD" w14:textId="0EE047EA" w:rsidR="004C4C75" w:rsidRDefault="006A0AA9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A0AA9">
              <w:rPr>
                <w:rFonts w:ascii="Arial" w:hAnsi="Arial" w:cs="Arial"/>
                <w:bCs/>
                <w:sz w:val="22"/>
                <w:szCs w:val="22"/>
              </w:rPr>
              <w:t xml:space="preserve">The Play Park signage required updating to reflect the new Parish Clerk email address. </w:t>
            </w:r>
          </w:p>
          <w:p w14:paraId="23E11052" w14:textId="77777777" w:rsidR="00EC59BB" w:rsidRDefault="00EC59BB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A28D5BD" w14:textId="22808866" w:rsidR="006A0AA9" w:rsidRDefault="00EC59BB" w:rsidP="00EC59BB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C59BB">
              <w:rPr>
                <w:rFonts w:ascii="Arial" w:hAnsi="Arial" w:cs="Arial"/>
                <w:bCs/>
                <w:sz w:val="22"/>
                <w:szCs w:val="22"/>
              </w:rPr>
              <w:t>The</w:t>
            </w:r>
            <w:r w:rsidR="00EE2162">
              <w:rPr>
                <w:rFonts w:ascii="Arial" w:hAnsi="Arial" w:cs="Arial"/>
                <w:bCs/>
                <w:sz w:val="22"/>
                <w:szCs w:val="22"/>
              </w:rPr>
              <w:t xml:space="preserve"> Parish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 xml:space="preserve"> Council </w:t>
            </w:r>
            <w:r w:rsidR="00EE2162">
              <w:rPr>
                <w:rFonts w:ascii="Arial" w:hAnsi="Arial" w:cs="Arial"/>
                <w:bCs/>
                <w:sz w:val="22"/>
                <w:szCs w:val="22"/>
              </w:rPr>
              <w:t xml:space="preserve">had 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 xml:space="preserve">received notification that a child </w:t>
            </w:r>
            <w:r w:rsidR="00A02F68">
              <w:rPr>
                <w:rFonts w:ascii="Arial" w:hAnsi="Arial" w:cs="Arial"/>
                <w:bCs/>
                <w:sz w:val="22"/>
                <w:szCs w:val="22"/>
              </w:rPr>
              <w:t xml:space="preserve">had 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 xml:space="preserve">sustained </w:t>
            </w:r>
            <w:r w:rsidR="00A02F68">
              <w:rPr>
                <w:rFonts w:ascii="Arial" w:hAnsi="Arial" w:cs="Arial"/>
                <w:bCs/>
                <w:sz w:val="22"/>
                <w:szCs w:val="22"/>
              </w:rPr>
              <w:t xml:space="preserve">an 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>injur</w:t>
            </w:r>
            <w:r>
              <w:rPr>
                <w:rFonts w:ascii="Arial" w:hAnsi="Arial" w:cs="Arial"/>
                <w:bCs/>
                <w:sz w:val="22"/>
                <w:szCs w:val="22"/>
              </w:rPr>
              <w:t>y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 xml:space="preserve">, including broken fingers, while using the Parish Council playpark. The incident was reported promptly to the Council, and the </w:t>
            </w:r>
            <w:r w:rsidR="00EE2162">
              <w:rPr>
                <w:rFonts w:ascii="Arial" w:hAnsi="Arial" w:cs="Arial"/>
                <w:bCs/>
                <w:sz w:val="22"/>
                <w:szCs w:val="22"/>
              </w:rPr>
              <w:t>Chair had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 xml:space="preserve"> completed the accident form in accordance with the Council’s accident</w:t>
            </w:r>
            <w:r w:rsidRPr="00EC59BB">
              <w:rPr>
                <w:rFonts w:ascii="Cambria Math" w:hAnsi="Cambria Math" w:cs="Cambria Math"/>
                <w:bCs/>
                <w:sz w:val="22"/>
                <w:szCs w:val="22"/>
              </w:rPr>
              <w:t>‑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>reporting procedure.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 xml:space="preserve">Broken fingers </w:t>
            </w:r>
            <w:r w:rsidR="00EE2162">
              <w:rPr>
                <w:rFonts w:ascii="Arial" w:hAnsi="Arial" w:cs="Arial"/>
                <w:bCs/>
                <w:sz w:val="22"/>
                <w:szCs w:val="22"/>
              </w:rPr>
              <w:t>we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>re not classified as a RIDDOR</w:t>
            </w:r>
            <w:r w:rsidRPr="00EC59BB">
              <w:rPr>
                <w:rFonts w:ascii="Cambria Math" w:hAnsi="Cambria Math" w:cs="Cambria Math"/>
                <w:bCs/>
                <w:sz w:val="22"/>
                <w:szCs w:val="22"/>
              </w:rPr>
              <w:t>‑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>reportable injury, and therefore no RIDDOR submission was required. The Clerk confirmed that the incident has been logged in the Council’s accident register, and the play equipment involved ha</w:t>
            </w:r>
            <w:r w:rsidR="00B035D3">
              <w:rPr>
                <w:rFonts w:ascii="Arial" w:hAnsi="Arial" w:cs="Arial"/>
                <w:bCs/>
                <w:sz w:val="22"/>
                <w:szCs w:val="22"/>
              </w:rPr>
              <w:t xml:space="preserve">d 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>been inspected to ensure it remain</w:t>
            </w:r>
            <w:r w:rsidR="00B035D3">
              <w:rPr>
                <w:rFonts w:ascii="Arial" w:hAnsi="Arial" w:cs="Arial"/>
                <w:bCs/>
                <w:sz w:val="22"/>
                <w:szCs w:val="22"/>
              </w:rPr>
              <w:t>ed</w:t>
            </w:r>
            <w:r w:rsidRPr="00EC59BB">
              <w:rPr>
                <w:rFonts w:ascii="Arial" w:hAnsi="Arial" w:cs="Arial"/>
                <w:bCs/>
                <w:sz w:val="22"/>
                <w:szCs w:val="22"/>
              </w:rPr>
              <w:t xml:space="preserve"> safe for public use. No defects were identified</w:t>
            </w:r>
            <w:r w:rsidR="00A0673E">
              <w:rPr>
                <w:rFonts w:ascii="Arial" w:hAnsi="Arial" w:cs="Arial"/>
                <w:bCs/>
                <w:sz w:val="22"/>
                <w:szCs w:val="22"/>
              </w:rPr>
              <w:t xml:space="preserve">; however, the equipment was removed from use until </w:t>
            </w:r>
            <w:proofErr w:type="spellStart"/>
            <w:r w:rsidR="002F4BDF">
              <w:rPr>
                <w:rFonts w:ascii="Arial" w:hAnsi="Arial" w:cs="Arial"/>
                <w:bCs/>
                <w:sz w:val="22"/>
                <w:szCs w:val="22"/>
              </w:rPr>
              <w:t>Proludic</w:t>
            </w:r>
            <w:proofErr w:type="spellEnd"/>
            <w:r w:rsidR="002F4BDF">
              <w:rPr>
                <w:rFonts w:ascii="Arial" w:hAnsi="Arial" w:cs="Arial"/>
                <w:bCs/>
                <w:sz w:val="22"/>
                <w:szCs w:val="22"/>
              </w:rPr>
              <w:t xml:space="preserve">, the play park installation company, </w:t>
            </w:r>
            <w:r w:rsidR="00A0673E">
              <w:rPr>
                <w:rFonts w:ascii="Arial" w:hAnsi="Arial" w:cs="Arial"/>
                <w:bCs/>
                <w:sz w:val="22"/>
                <w:szCs w:val="22"/>
              </w:rPr>
              <w:t>could</w:t>
            </w:r>
            <w:r w:rsidR="002F4BDF">
              <w:rPr>
                <w:rFonts w:ascii="Arial" w:hAnsi="Arial" w:cs="Arial"/>
                <w:bCs/>
                <w:sz w:val="22"/>
                <w:szCs w:val="22"/>
              </w:rPr>
              <w:t xml:space="preserve"> attend to undertake assessment of the equipment. </w:t>
            </w:r>
            <w:r w:rsidR="00A0673E" w:rsidRPr="00A0673E">
              <w:rPr>
                <w:rFonts w:ascii="Arial" w:hAnsi="Arial" w:cs="Arial"/>
                <w:bCs/>
                <w:sz w:val="22"/>
                <w:szCs w:val="22"/>
              </w:rPr>
              <w:t xml:space="preserve">An annual inspection of the playpark had been undertaken by a certified company.  </w:t>
            </w:r>
          </w:p>
          <w:p w14:paraId="33920AD9" w14:textId="77777777" w:rsidR="002F4BDF" w:rsidRDefault="002F4BDF" w:rsidP="00EC59BB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BFCBD41" w14:textId="1F2A8CA1" w:rsidR="004C4C75" w:rsidRPr="004C4C75" w:rsidRDefault="004C4C75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4C4C75">
              <w:rPr>
                <w:rFonts w:ascii="Arial" w:hAnsi="Arial" w:cs="Arial"/>
                <w:bCs/>
                <w:sz w:val="22"/>
                <w:szCs w:val="22"/>
                <w:u w:val="single"/>
              </w:rPr>
              <w:t>Pond</w:t>
            </w:r>
          </w:p>
          <w:p w14:paraId="2063B7F1" w14:textId="5AE5C34A" w:rsidR="001024AC" w:rsidRDefault="00A0673E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</w:t>
            </w:r>
            <w:r w:rsidR="008818FF">
              <w:rPr>
                <w:rFonts w:ascii="Arial" w:hAnsi="Arial" w:cs="Arial"/>
                <w:bCs/>
                <w:sz w:val="22"/>
                <w:szCs w:val="22"/>
              </w:rPr>
              <w:t xml:space="preserve">LA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had raised concerns regarding the </w:t>
            </w:r>
            <w:r w:rsidR="008818FF">
              <w:rPr>
                <w:rFonts w:ascii="Arial" w:hAnsi="Arial" w:cs="Arial"/>
                <w:bCs/>
                <w:sz w:val="22"/>
                <w:szCs w:val="22"/>
              </w:rPr>
              <w:t>diver</w:t>
            </w:r>
            <w:r>
              <w:rPr>
                <w:rFonts w:ascii="Arial" w:hAnsi="Arial" w:cs="Arial"/>
                <w:bCs/>
                <w:sz w:val="22"/>
                <w:szCs w:val="22"/>
              </w:rPr>
              <w:t>sion of</w:t>
            </w:r>
            <w:r w:rsidR="008818FF">
              <w:rPr>
                <w:rFonts w:ascii="Arial" w:hAnsi="Arial" w:cs="Arial"/>
                <w:bCs/>
                <w:sz w:val="22"/>
                <w:szCs w:val="22"/>
              </w:rPr>
              <w:t xml:space="preserve"> buses and HGVs around Canada Drive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whilst the Christmas Light Switch On </w:t>
            </w:r>
            <w:r w:rsidR="00D648BB">
              <w:rPr>
                <w:rFonts w:ascii="Arial" w:hAnsi="Arial" w:cs="Arial"/>
                <w:bCs/>
                <w:sz w:val="22"/>
                <w:szCs w:val="22"/>
              </w:rPr>
              <w:t>event was held. Cllrs</w:t>
            </w:r>
            <w:r w:rsidR="00C257C4">
              <w:rPr>
                <w:rFonts w:ascii="Arial" w:hAnsi="Arial" w:cs="Arial"/>
                <w:bCs/>
                <w:sz w:val="22"/>
                <w:szCs w:val="22"/>
              </w:rPr>
              <w:t xml:space="preserve"> had been in touch with the bus company </w:t>
            </w:r>
            <w:r w:rsidR="00E92577">
              <w:rPr>
                <w:rFonts w:ascii="Arial" w:hAnsi="Arial" w:cs="Arial"/>
                <w:bCs/>
                <w:sz w:val="22"/>
                <w:szCs w:val="22"/>
              </w:rPr>
              <w:t>to</w:t>
            </w:r>
            <w:r w:rsidR="00D648BB">
              <w:rPr>
                <w:rFonts w:ascii="Arial" w:hAnsi="Arial" w:cs="Arial"/>
                <w:bCs/>
                <w:sz w:val="22"/>
                <w:szCs w:val="22"/>
              </w:rPr>
              <w:t xml:space="preserve"> request</w:t>
            </w:r>
            <w:r w:rsidR="00E92577">
              <w:rPr>
                <w:rFonts w:ascii="Arial" w:hAnsi="Arial" w:cs="Arial"/>
                <w:bCs/>
                <w:sz w:val="22"/>
                <w:szCs w:val="22"/>
              </w:rPr>
              <w:t xml:space="preserve"> postpone</w:t>
            </w:r>
            <w:r w:rsidR="00D648BB">
              <w:rPr>
                <w:rFonts w:ascii="Arial" w:hAnsi="Arial" w:cs="Arial"/>
                <w:bCs/>
                <w:sz w:val="22"/>
                <w:szCs w:val="22"/>
              </w:rPr>
              <w:t>ment of</w:t>
            </w:r>
            <w:r w:rsidR="00E92577">
              <w:rPr>
                <w:rFonts w:ascii="Arial" w:hAnsi="Arial" w:cs="Arial"/>
                <w:bCs/>
                <w:sz w:val="22"/>
                <w:szCs w:val="22"/>
              </w:rPr>
              <w:t xml:space="preserve"> th</w:t>
            </w:r>
            <w:r w:rsidR="001024AC">
              <w:rPr>
                <w:rFonts w:ascii="Arial" w:hAnsi="Arial" w:cs="Arial"/>
                <w:bCs/>
                <w:sz w:val="22"/>
                <w:szCs w:val="22"/>
              </w:rPr>
              <w:t>e</w:t>
            </w:r>
            <w:r w:rsidR="00E92577">
              <w:rPr>
                <w:rFonts w:ascii="Arial" w:hAnsi="Arial" w:cs="Arial"/>
                <w:bCs/>
                <w:sz w:val="22"/>
                <w:szCs w:val="22"/>
              </w:rPr>
              <w:t xml:space="preserve"> 4.50pm</w:t>
            </w:r>
            <w:r w:rsidR="001024AC">
              <w:rPr>
                <w:rFonts w:ascii="Arial" w:hAnsi="Arial" w:cs="Arial"/>
                <w:bCs/>
                <w:sz w:val="22"/>
                <w:szCs w:val="22"/>
              </w:rPr>
              <w:t xml:space="preserve"> bus</w:t>
            </w:r>
            <w:r w:rsidR="00E9257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024AC">
              <w:rPr>
                <w:rFonts w:ascii="Arial" w:hAnsi="Arial" w:cs="Arial"/>
                <w:bCs/>
                <w:sz w:val="22"/>
                <w:szCs w:val="22"/>
              </w:rPr>
              <w:t>service.</w:t>
            </w:r>
          </w:p>
          <w:p w14:paraId="550C626B" w14:textId="77777777" w:rsidR="00F815C6" w:rsidRDefault="00F815C6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92AEDEF" w14:textId="53A17549" w:rsidR="00F815C6" w:rsidRDefault="00F815C6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yellow irises would be cut back. </w:t>
            </w:r>
          </w:p>
          <w:p w14:paraId="50E10097" w14:textId="003F887C" w:rsidR="004C4C75" w:rsidRDefault="001024AC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9EDEDF5" w14:textId="0AE62D3F" w:rsidR="004C4C75" w:rsidRDefault="004C4C75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4C4C75">
              <w:rPr>
                <w:rFonts w:ascii="Arial" w:hAnsi="Arial" w:cs="Arial"/>
                <w:bCs/>
                <w:sz w:val="22"/>
                <w:szCs w:val="22"/>
                <w:u w:val="single"/>
              </w:rPr>
              <w:t>Storage</w:t>
            </w:r>
          </w:p>
          <w:p w14:paraId="1E6F489D" w14:textId="4723540F" w:rsidR="004C4C75" w:rsidRPr="00D648BB" w:rsidRDefault="00F815C6" w:rsidP="004C4C75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A meeting had been held and recommendations and information was awaited. </w:t>
            </w:r>
          </w:p>
        </w:tc>
      </w:tr>
      <w:tr w:rsidR="00974667" w:rsidRPr="00B33A77" w14:paraId="6074D39B" w14:textId="77777777" w:rsidTr="008148D3">
        <w:tc>
          <w:tcPr>
            <w:tcW w:w="1555" w:type="dxa"/>
          </w:tcPr>
          <w:p w14:paraId="1D9DEB11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E4FA4DF" w14:textId="77777777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74667" w:rsidRPr="00B33A77" w14:paraId="0EAFD9BE" w14:textId="77777777" w:rsidTr="008148D3">
        <w:tc>
          <w:tcPr>
            <w:tcW w:w="1555" w:type="dxa"/>
          </w:tcPr>
          <w:p w14:paraId="7CE6BDEB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B10CDB1" w14:textId="011DABF0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 that.</w:t>
            </w:r>
          </w:p>
        </w:tc>
      </w:tr>
      <w:tr w:rsidR="00974667" w:rsidRPr="00B33A77" w14:paraId="444F1AED" w14:textId="77777777" w:rsidTr="008148D3">
        <w:tc>
          <w:tcPr>
            <w:tcW w:w="1555" w:type="dxa"/>
          </w:tcPr>
          <w:p w14:paraId="0B410AB8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944ED43" w14:textId="77777777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74667" w:rsidRPr="00B33A77" w14:paraId="15531F10" w14:textId="77777777" w:rsidTr="008148D3">
        <w:tc>
          <w:tcPr>
            <w:tcW w:w="1555" w:type="dxa"/>
          </w:tcPr>
          <w:p w14:paraId="29C8CC0B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17488296" w14:textId="77777777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363F823D" w14:textId="3AC9DFEE" w:rsidR="00D648BB" w:rsidRDefault="00974667" w:rsidP="00D648BB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48BB">
              <w:rPr>
                <w:rFonts w:ascii="Arial" w:hAnsi="Arial" w:cs="Arial"/>
                <w:sz w:val="22"/>
                <w:szCs w:val="22"/>
              </w:rPr>
              <w:t xml:space="preserve">that </w:t>
            </w:r>
            <w:proofErr w:type="spellStart"/>
            <w:r w:rsidR="00096733">
              <w:rPr>
                <w:rFonts w:ascii="Arial" w:hAnsi="Arial" w:cs="Arial"/>
                <w:sz w:val="22"/>
                <w:szCs w:val="22"/>
              </w:rPr>
              <w:t>Proludic</w:t>
            </w:r>
            <w:proofErr w:type="spellEnd"/>
            <w:r w:rsidR="00096733">
              <w:rPr>
                <w:rFonts w:ascii="Arial" w:hAnsi="Arial" w:cs="Arial"/>
                <w:sz w:val="22"/>
                <w:szCs w:val="22"/>
              </w:rPr>
              <w:t xml:space="preserve"> would attend to undertake a play park inspection; </w:t>
            </w:r>
          </w:p>
          <w:p w14:paraId="3C654A23" w14:textId="77777777" w:rsidR="00096733" w:rsidRDefault="00096733" w:rsidP="00096733">
            <w:pPr>
              <w:pStyle w:val="ListParagraph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43E273" w14:textId="3DBF158E" w:rsidR="00974667" w:rsidRPr="00096733" w:rsidRDefault="00096733" w:rsidP="00096733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that the yellow irises be cut back around the pond.</w:t>
            </w:r>
          </w:p>
        </w:tc>
      </w:tr>
      <w:tr w:rsidR="00974667" w:rsidRPr="00B33A77" w14:paraId="2B91DB18" w14:textId="77777777" w:rsidTr="008148D3">
        <w:tc>
          <w:tcPr>
            <w:tcW w:w="1555" w:type="dxa"/>
          </w:tcPr>
          <w:p w14:paraId="30DB5A27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A1E683D" w14:textId="77777777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3692" w:rsidRPr="00B33A77" w14:paraId="5C437F9F" w14:textId="77777777" w:rsidTr="008148D3">
        <w:tc>
          <w:tcPr>
            <w:tcW w:w="1555" w:type="dxa"/>
          </w:tcPr>
          <w:p w14:paraId="158EEB4F" w14:textId="77777777" w:rsidR="00B93692" w:rsidRPr="00B93692" w:rsidRDefault="00B93692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26E5E308" w14:textId="37BE3312" w:rsidR="00B93692" w:rsidRPr="00F83E62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COMMUNITY ISSUES</w:t>
            </w:r>
          </w:p>
        </w:tc>
      </w:tr>
      <w:tr w:rsidR="00B93692" w:rsidRPr="00B33A77" w14:paraId="3773CB2E" w14:textId="77777777" w:rsidTr="008148D3">
        <w:tc>
          <w:tcPr>
            <w:tcW w:w="1555" w:type="dxa"/>
          </w:tcPr>
          <w:p w14:paraId="2483EF2C" w14:textId="77777777" w:rsidR="00B93692" w:rsidRPr="00B33A77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47B40D9" w14:textId="77777777" w:rsidR="00B93692" w:rsidRPr="00F83E62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3692" w:rsidRPr="00B33A77" w14:paraId="2C82374C" w14:textId="77777777" w:rsidTr="008148D3">
        <w:tc>
          <w:tcPr>
            <w:tcW w:w="1555" w:type="dxa"/>
          </w:tcPr>
          <w:p w14:paraId="70467169" w14:textId="77777777" w:rsidR="00B93692" w:rsidRPr="00B33A77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18E53A8" w14:textId="632DD0E0" w:rsidR="00044DDC" w:rsidRDefault="00044DDC" w:rsidP="00044DDC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044DDC">
              <w:rPr>
                <w:rFonts w:ascii="Arial" w:hAnsi="Arial" w:cs="Arial"/>
                <w:bCs/>
                <w:sz w:val="22"/>
                <w:szCs w:val="22"/>
                <w:u w:val="single"/>
              </w:rPr>
              <w:t>Bus service</w:t>
            </w:r>
          </w:p>
          <w:p w14:paraId="49095CFB" w14:textId="14D9F802" w:rsidR="00D30C71" w:rsidRDefault="00D30C71" w:rsidP="00044DDC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30C71">
              <w:rPr>
                <w:rFonts w:ascii="Arial" w:hAnsi="Arial" w:cs="Arial"/>
                <w:bCs/>
                <w:sz w:val="22"/>
                <w:szCs w:val="22"/>
              </w:rPr>
              <w:t>Bus Service Responses would be shared with the Mayor’s Office.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It was raised that Bishop Burton had a half hourly bus service for a significantly small population.  The Parish </w:t>
            </w:r>
            <w:r w:rsidR="00FD2A5C">
              <w:rPr>
                <w:rFonts w:ascii="Arial" w:hAnsi="Arial" w:cs="Arial"/>
                <w:bCs/>
                <w:sz w:val="22"/>
                <w:szCs w:val="22"/>
              </w:rPr>
              <w:t>Council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would petition for an hourly service</w:t>
            </w:r>
            <w:r w:rsidR="00FD2A5C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</w:p>
          <w:p w14:paraId="1ED4C78E" w14:textId="3BCD2B78" w:rsidR="00D30C71" w:rsidRDefault="00D30C71" w:rsidP="00044DDC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40A78083" w14:textId="428E9D5A" w:rsidR="00084607" w:rsidRDefault="00084607" w:rsidP="00044DDC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Cllrs would be attending the </w:t>
            </w:r>
            <w:r w:rsidRPr="00084607">
              <w:rPr>
                <w:rFonts w:ascii="Arial" w:hAnsi="Arial" w:cs="Arial"/>
                <w:bCs/>
                <w:sz w:val="22"/>
                <w:szCs w:val="22"/>
              </w:rPr>
              <w:t>East Riding of Yorkshire Enhanced Bus Partnership Forum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on 4 November 2026.</w:t>
            </w:r>
            <w:r w:rsidR="00FC14F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739087BB" w14:textId="77777777" w:rsidR="00084607" w:rsidRPr="00D30C71" w:rsidRDefault="00084607" w:rsidP="00044DDC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979B0D8" w14:textId="6FB30DF2" w:rsidR="00B93692" w:rsidRPr="00044DDC" w:rsidRDefault="00044DDC" w:rsidP="00044DDC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44DDC">
              <w:rPr>
                <w:rFonts w:ascii="Arial" w:hAnsi="Arial" w:cs="Arial"/>
                <w:bCs/>
                <w:sz w:val="22"/>
                <w:szCs w:val="22"/>
                <w:u w:val="single"/>
              </w:rPr>
              <w:t>Road Closure</w:t>
            </w:r>
          </w:p>
        </w:tc>
      </w:tr>
      <w:tr w:rsidR="00B93692" w:rsidRPr="00B33A77" w14:paraId="64F165B2" w14:textId="77777777" w:rsidTr="008148D3">
        <w:tc>
          <w:tcPr>
            <w:tcW w:w="1555" w:type="dxa"/>
          </w:tcPr>
          <w:p w14:paraId="1A901682" w14:textId="77777777" w:rsidR="00B93692" w:rsidRPr="00B33A77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287AF0C" w14:textId="3776EFBD" w:rsidR="00B93692" w:rsidRDefault="00FC14F4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To be </w:t>
            </w:r>
            <w:r w:rsidR="00D57546">
              <w:rPr>
                <w:rFonts w:ascii="Arial" w:hAnsi="Arial" w:cs="Arial"/>
                <w:bCs/>
                <w:sz w:val="22"/>
                <w:szCs w:val="22"/>
              </w:rPr>
              <w:t>shared on Facebook. A letter would be sent to Powergrid asking for them to rectify the ground where works had been undertaken.</w:t>
            </w:r>
          </w:p>
          <w:p w14:paraId="24BC4009" w14:textId="470728E3" w:rsidR="00D57546" w:rsidRPr="00F83E62" w:rsidRDefault="00D57546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3692" w:rsidRPr="00B33A77" w14:paraId="558C4CB5" w14:textId="77777777" w:rsidTr="008148D3">
        <w:tc>
          <w:tcPr>
            <w:tcW w:w="1555" w:type="dxa"/>
          </w:tcPr>
          <w:p w14:paraId="324E5978" w14:textId="77777777" w:rsidR="00B93692" w:rsidRPr="00B33A77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02CB1B3A" w14:textId="77777777" w:rsidR="00B93692" w:rsidRPr="00F83E62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83E62">
              <w:rPr>
                <w:rFonts w:ascii="Arial" w:hAnsi="Arial" w:cs="Arial"/>
                <w:bCs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44E03040" w14:textId="29D5E076" w:rsidR="00B93692" w:rsidRPr="00F83E62" w:rsidRDefault="00B93692" w:rsidP="00C20F17">
            <w:pPr>
              <w:pStyle w:val="ListParagraph"/>
              <w:numPr>
                <w:ilvl w:val="0"/>
                <w:numId w:val="19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83E62">
              <w:rPr>
                <w:rFonts w:ascii="Arial" w:hAnsi="Arial" w:cs="Arial"/>
                <w:bCs/>
                <w:sz w:val="22"/>
                <w:szCs w:val="22"/>
              </w:rPr>
              <w:t xml:space="preserve">that </w:t>
            </w:r>
            <w:r w:rsidR="00BE61EE">
              <w:rPr>
                <w:rFonts w:ascii="Arial" w:hAnsi="Arial" w:cs="Arial"/>
                <w:bCs/>
                <w:sz w:val="22"/>
                <w:szCs w:val="22"/>
              </w:rPr>
              <w:t xml:space="preserve">the Bus Survey responses be shared with the </w:t>
            </w:r>
            <w:proofErr w:type="gramStart"/>
            <w:r w:rsidR="00BE61EE">
              <w:rPr>
                <w:rFonts w:ascii="Arial" w:hAnsi="Arial" w:cs="Arial"/>
                <w:bCs/>
                <w:sz w:val="22"/>
                <w:szCs w:val="22"/>
              </w:rPr>
              <w:t>Mayor’s</w:t>
            </w:r>
            <w:proofErr w:type="gramEnd"/>
            <w:r w:rsidR="00BE61EE">
              <w:rPr>
                <w:rFonts w:ascii="Arial" w:hAnsi="Arial" w:cs="Arial"/>
                <w:bCs/>
                <w:sz w:val="22"/>
                <w:szCs w:val="22"/>
              </w:rPr>
              <w:t xml:space="preserve"> office;</w:t>
            </w:r>
          </w:p>
          <w:p w14:paraId="67A7D939" w14:textId="77777777" w:rsidR="00B93692" w:rsidRPr="00F83E62" w:rsidRDefault="00B93692" w:rsidP="00B9369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638F700" w14:textId="77777777" w:rsidR="00B93692" w:rsidRDefault="00B93692" w:rsidP="00C20F17">
            <w:pPr>
              <w:pStyle w:val="ListParagraph"/>
              <w:numPr>
                <w:ilvl w:val="0"/>
                <w:numId w:val="19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83E62">
              <w:rPr>
                <w:rFonts w:ascii="Arial" w:hAnsi="Arial" w:cs="Arial"/>
                <w:bCs/>
                <w:sz w:val="22"/>
                <w:szCs w:val="22"/>
              </w:rPr>
              <w:t xml:space="preserve">that </w:t>
            </w:r>
            <w:r w:rsidR="00A155D9">
              <w:rPr>
                <w:rFonts w:ascii="Arial" w:hAnsi="Arial" w:cs="Arial"/>
                <w:bCs/>
                <w:sz w:val="22"/>
                <w:szCs w:val="22"/>
              </w:rPr>
              <w:t>Cllrs attend the ERYC Enhanced Bus Partnership Forum on 4 November 2026;</w:t>
            </w:r>
          </w:p>
          <w:p w14:paraId="2268688F" w14:textId="77777777" w:rsidR="00A155D9" w:rsidRPr="00A155D9" w:rsidRDefault="00A155D9" w:rsidP="00A155D9">
            <w:pPr>
              <w:pStyle w:val="ListParagrap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D45459C" w14:textId="7BD4CAD1" w:rsidR="00A155D9" w:rsidRPr="001D4C7F" w:rsidRDefault="00A155D9" w:rsidP="001D4C7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93692" w:rsidRPr="00B33A77" w14:paraId="32A71068" w14:textId="77777777" w:rsidTr="008148D3">
        <w:tc>
          <w:tcPr>
            <w:tcW w:w="1555" w:type="dxa"/>
          </w:tcPr>
          <w:p w14:paraId="0267B032" w14:textId="77777777" w:rsidR="00B93692" w:rsidRPr="00B33A77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EDF2BFA" w14:textId="77777777" w:rsidR="00B93692" w:rsidRPr="00F83E62" w:rsidRDefault="00B93692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74667" w:rsidRPr="00B33A77" w14:paraId="0A0A8F3E" w14:textId="77777777" w:rsidTr="008148D3">
        <w:tc>
          <w:tcPr>
            <w:tcW w:w="1555" w:type="dxa"/>
          </w:tcPr>
          <w:p w14:paraId="1450D06C" w14:textId="77777777" w:rsidR="00974667" w:rsidRPr="00B33A77" w:rsidRDefault="00974667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7B586AEA" w14:textId="59B22533" w:rsidR="00974667" w:rsidRPr="00F83E62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NEWSLETTER</w:t>
            </w:r>
          </w:p>
        </w:tc>
      </w:tr>
      <w:tr w:rsidR="00974667" w:rsidRPr="00B33A77" w14:paraId="56A684B0" w14:textId="77777777" w:rsidTr="008148D3">
        <w:tc>
          <w:tcPr>
            <w:tcW w:w="1555" w:type="dxa"/>
          </w:tcPr>
          <w:p w14:paraId="5225F74B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58CD3D0" w14:textId="224A065F" w:rsidR="00974667" w:rsidRPr="00F83E62" w:rsidRDefault="00974667" w:rsidP="00C753ED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color w:val="00B050"/>
                <w:sz w:val="22"/>
                <w:szCs w:val="22"/>
              </w:rPr>
            </w:pPr>
          </w:p>
        </w:tc>
      </w:tr>
      <w:tr w:rsidR="004B2D5B" w:rsidRPr="00B33A77" w14:paraId="49C3C0E4" w14:textId="77777777" w:rsidTr="008148D3">
        <w:tc>
          <w:tcPr>
            <w:tcW w:w="1555" w:type="dxa"/>
          </w:tcPr>
          <w:p w14:paraId="30DC19B0" w14:textId="77777777" w:rsidR="004B2D5B" w:rsidRPr="00B33A77" w:rsidRDefault="004B2D5B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6D2383A" w14:textId="13B4A15F" w:rsidR="004B2D5B" w:rsidRPr="00F83E62" w:rsidRDefault="004B2D5B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83E62">
              <w:rPr>
                <w:rFonts w:ascii="Arial" w:hAnsi="Arial" w:cs="Arial"/>
                <w:bCs/>
                <w:sz w:val="22"/>
                <w:szCs w:val="22"/>
              </w:rPr>
              <w:t xml:space="preserve">RESOLVED: that </w:t>
            </w:r>
            <w:r w:rsidR="00FA0EE1">
              <w:rPr>
                <w:rFonts w:ascii="Arial" w:hAnsi="Arial" w:cs="Arial"/>
                <w:bCs/>
                <w:sz w:val="22"/>
                <w:szCs w:val="22"/>
              </w:rPr>
              <w:t xml:space="preserve">no update be received, </w:t>
            </w:r>
          </w:p>
        </w:tc>
      </w:tr>
      <w:tr w:rsidR="004B2D5B" w:rsidRPr="00B33A77" w14:paraId="68FB762B" w14:textId="77777777" w:rsidTr="008148D3">
        <w:tc>
          <w:tcPr>
            <w:tcW w:w="1555" w:type="dxa"/>
          </w:tcPr>
          <w:p w14:paraId="75CBD107" w14:textId="77777777" w:rsidR="004B2D5B" w:rsidRPr="00B33A77" w:rsidRDefault="004B2D5B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71EF075" w14:textId="77777777" w:rsidR="004B2D5B" w:rsidRPr="00F83E62" w:rsidRDefault="004B2D5B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73EF1" w:rsidRPr="00B33A77" w14:paraId="616C5578" w14:textId="77777777" w:rsidTr="008148D3">
        <w:tc>
          <w:tcPr>
            <w:tcW w:w="1555" w:type="dxa"/>
          </w:tcPr>
          <w:p w14:paraId="0EE08F97" w14:textId="77777777" w:rsidR="00873EF1" w:rsidRPr="00B33A77" w:rsidRDefault="00873EF1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57F15C3C" w14:textId="5D09FC7D" w:rsidR="00873EF1" w:rsidRPr="00F83E62" w:rsidRDefault="00873EF1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POLICIES</w:t>
            </w:r>
          </w:p>
        </w:tc>
      </w:tr>
      <w:tr w:rsidR="00873EF1" w:rsidRPr="00B33A77" w14:paraId="6B85A9D9" w14:textId="77777777" w:rsidTr="008148D3">
        <w:tc>
          <w:tcPr>
            <w:tcW w:w="1555" w:type="dxa"/>
          </w:tcPr>
          <w:p w14:paraId="44098660" w14:textId="77777777" w:rsidR="00873EF1" w:rsidRPr="00873EF1" w:rsidRDefault="00873EF1" w:rsidP="00873EF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C74E518" w14:textId="77777777" w:rsidR="00873EF1" w:rsidRDefault="00873EF1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73EF1" w:rsidRPr="00B33A77" w14:paraId="463EE00A" w14:textId="77777777" w:rsidTr="008148D3">
        <w:tc>
          <w:tcPr>
            <w:tcW w:w="1555" w:type="dxa"/>
          </w:tcPr>
          <w:p w14:paraId="4084DC72" w14:textId="77777777" w:rsidR="00873EF1" w:rsidRPr="00873EF1" w:rsidRDefault="00873EF1" w:rsidP="00873EF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409C7B2" w14:textId="77777777" w:rsidR="00873EF1" w:rsidRDefault="00873EF1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73EF1" w:rsidRPr="00B33A77" w14:paraId="79D1C32B" w14:textId="77777777" w:rsidTr="008148D3">
        <w:tc>
          <w:tcPr>
            <w:tcW w:w="1555" w:type="dxa"/>
          </w:tcPr>
          <w:p w14:paraId="023BE289" w14:textId="77777777" w:rsidR="00873EF1" w:rsidRPr="00873EF1" w:rsidRDefault="00873EF1" w:rsidP="00873EF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05843DA" w14:textId="4BD401D1" w:rsidR="00873EF1" w:rsidRDefault="00873EF1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012DB"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="003012DB" w:rsidRPr="003012DB">
              <w:rPr>
                <w:rFonts w:ascii="Arial" w:hAnsi="Arial" w:cs="Arial"/>
                <w:bCs/>
                <w:sz w:val="22"/>
                <w:szCs w:val="22"/>
              </w:rPr>
              <w:t>ESOLVED: that the following policies were reviewed and adopted:</w:t>
            </w:r>
          </w:p>
          <w:p w14:paraId="4A0E71C9" w14:textId="77777777" w:rsidR="003012DB" w:rsidRDefault="003012DB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03B63B0" w14:textId="77777777" w:rsidR="003012DB" w:rsidRPr="003012DB" w:rsidRDefault="003012DB" w:rsidP="003012DB">
            <w:pPr>
              <w:pStyle w:val="ListParagraph"/>
              <w:numPr>
                <w:ilvl w:val="0"/>
                <w:numId w:val="30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012DB">
              <w:rPr>
                <w:rFonts w:ascii="Arial" w:hAnsi="Arial" w:cs="Arial"/>
                <w:bCs/>
                <w:sz w:val="22"/>
                <w:szCs w:val="22"/>
              </w:rPr>
              <w:t>Social Media Policy;</w:t>
            </w:r>
          </w:p>
          <w:p w14:paraId="4E6E5578" w14:textId="6098E3B0" w:rsidR="003012DB" w:rsidRPr="000357B8" w:rsidRDefault="003012DB" w:rsidP="000357B8">
            <w:pPr>
              <w:pStyle w:val="ListParagraph"/>
              <w:numPr>
                <w:ilvl w:val="0"/>
                <w:numId w:val="30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012DB">
              <w:rPr>
                <w:rFonts w:ascii="Arial" w:hAnsi="Arial" w:cs="Arial"/>
                <w:bCs/>
                <w:sz w:val="22"/>
                <w:szCs w:val="22"/>
              </w:rPr>
              <w:t>Health and Safety Policy</w:t>
            </w:r>
            <w:r w:rsidR="000357B8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873EF1" w:rsidRPr="00B33A77" w14:paraId="4D4ACC3C" w14:textId="77777777" w:rsidTr="008148D3">
        <w:tc>
          <w:tcPr>
            <w:tcW w:w="1555" w:type="dxa"/>
          </w:tcPr>
          <w:p w14:paraId="0E6AA29F" w14:textId="77777777" w:rsidR="00873EF1" w:rsidRPr="00873EF1" w:rsidRDefault="00873EF1" w:rsidP="00873EF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BED650F" w14:textId="77777777" w:rsidR="00873EF1" w:rsidRDefault="00873EF1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3E62" w:rsidRPr="00B33A77" w14:paraId="5E327CC4" w14:textId="77777777" w:rsidTr="008148D3">
        <w:tc>
          <w:tcPr>
            <w:tcW w:w="1555" w:type="dxa"/>
          </w:tcPr>
          <w:p w14:paraId="3CB32EEB" w14:textId="77777777" w:rsidR="00F83E62" w:rsidRPr="00B33A77" w:rsidRDefault="00F83E62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411BAFC2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REVIEW OF ACTIONS</w:t>
            </w:r>
          </w:p>
        </w:tc>
      </w:tr>
      <w:tr w:rsidR="00F83E62" w:rsidRPr="00B33A77" w14:paraId="6C415949" w14:textId="77777777" w:rsidTr="008148D3">
        <w:tc>
          <w:tcPr>
            <w:tcW w:w="1555" w:type="dxa"/>
          </w:tcPr>
          <w:p w14:paraId="51E95C7E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08E4031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83E62" w:rsidRPr="00B33A77" w14:paraId="40444DDC" w14:textId="77777777" w:rsidTr="008148D3">
        <w:tc>
          <w:tcPr>
            <w:tcW w:w="1555" w:type="dxa"/>
          </w:tcPr>
          <w:p w14:paraId="220B3C49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41477CA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 that the Review of Actions be confirmed and circulated to governors following the meeting.</w:t>
            </w:r>
          </w:p>
        </w:tc>
      </w:tr>
      <w:tr w:rsidR="00F83E62" w:rsidRPr="00B33A77" w14:paraId="66CAD541" w14:textId="77777777" w:rsidTr="008148D3">
        <w:tc>
          <w:tcPr>
            <w:tcW w:w="1555" w:type="dxa"/>
          </w:tcPr>
          <w:p w14:paraId="176BC3B8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4038AC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404AE615" w14:textId="77777777" w:rsidTr="008148D3">
        <w:tc>
          <w:tcPr>
            <w:tcW w:w="1555" w:type="dxa"/>
          </w:tcPr>
          <w:p w14:paraId="15567318" w14:textId="77777777" w:rsidR="00F83E62" w:rsidRPr="00B33A77" w:rsidRDefault="00F83E62" w:rsidP="008148D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308A2F72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FUTURE MEETINGS</w:t>
            </w:r>
          </w:p>
        </w:tc>
      </w:tr>
      <w:tr w:rsidR="00F83E62" w:rsidRPr="00B33A77" w14:paraId="40E442A1" w14:textId="77777777" w:rsidTr="008148D3">
        <w:tc>
          <w:tcPr>
            <w:tcW w:w="1555" w:type="dxa"/>
          </w:tcPr>
          <w:p w14:paraId="146979EA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D76C805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Cs/>
                <w:color w:val="00B050"/>
                <w:sz w:val="22"/>
                <w:szCs w:val="22"/>
              </w:rPr>
            </w:pPr>
          </w:p>
        </w:tc>
      </w:tr>
      <w:tr w:rsidR="00F83E62" w:rsidRPr="00B33A77" w14:paraId="2EEF85E4" w14:textId="77777777" w:rsidTr="008148D3">
        <w:tc>
          <w:tcPr>
            <w:tcW w:w="1555" w:type="dxa"/>
          </w:tcPr>
          <w:p w14:paraId="28B83030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D1D7A74" w14:textId="425A62E6" w:rsidR="00F83E62" w:rsidRPr="00F83E62" w:rsidRDefault="00F83E62" w:rsidP="00F83E62">
            <w:pPr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 that future meetings be held</w:t>
            </w:r>
            <w:r w:rsidR="00F93B38">
              <w:rPr>
                <w:rFonts w:ascii="Arial" w:hAnsi="Arial" w:cs="Arial"/>
                <w:sz w:val="22"/>
                <w:szCs w:val="22"/>
              </w:rPr>
              <w:t xml:space="preserve"> at </w:t>
            </w:r>
            <w:r w:rsidR="00F93B38" w:rsidRPr="00F93B38">
              <w:rPr>
                <w:rFonts w:ascii="Arial" w:hAnsi="Arial" w:cs="Arial"/>
                <w:b/>
                <w:bCs/>
                <w:sz w:val="22"/>
                <w:szCs w:val="22"/>
              </w:rPr>
              <w:t>7.30pm</w:t>
            </w:r>
            <w:r w:rsidR="00F93B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83E62">
              <w:rPr>
                <w:rFonts w:ascii="Arial" w:hAnsi="Arial" w:cs="Arial"/>
                <w:sz w:val="22"/>
                <w:szCs w:val="22"/>
              </w:rPr>
              <w:t>on the following dates:</w:t>
            </w:r>
          </w:p>
        </w:tc>
      </w:tr>
      <w:tr w:rsidR="00F83E62" w:rsidRPr="00B33A77" w14:paraId="4D76439A" w14:textId="77777777" w:rsidTr="008148D3">
        <w:tc>
          <w:tcPr>
            <w:tcW w:w="1555" w:type="dxa"/>
          </w:tcPr>
          <w:p w14:paraId="35F035D3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B4DA9C1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83E62" w:rsidRPr="00B33A77" w14:paraId="264A5461" w14:textId="77777777" w:rsidTr="008148D3">
        <w:tc>
          <w:tcPr>
            <w:tcW w:w="1555" w:type="dxa"/>
          </w:tcPr>
          <w:p w14:paraId="4D0C59C4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6DDC807A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57" w:type="dxa"/>
          </w:tcPr>
          <w:p w14:paraId="407A3FF0" w14:textId="6EA97457" w:rsidR="00F93B38" w:rsidRP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93B38">
              <w:rPr>
                <w:rFonts w:ascii="Arial" w:hAnsi="Arial" w:cs="Arial"/>
                <w:sz w:val="22"/>
                <w:szCs w:val="22"/>
                <w:u w:val="single"/>
              </w:rPr>
              <w:t>Parish Council Meeting</w:t>
            </w:r>
          </w:p>
          <w:p w14:paraId="24103419" w14:textId="4B5E3ADD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Tuesday, 3 November 2026;</w:t>
            </w:r>
          </w:p>
          <w:p w14:paraId="1CA996C2" w14:textId="2ECA2D43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Tuesday, 1 December 2026;</w:t>
            </w:r>
          </w:p>
          <w:p w14:paraId="664D97C4" w14:textId="732F490C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Tuesday, 5 January 2027;</w:t>
            </w:r>
          </w:p>
          <w:p w14:paraId="512964AB" w14:textId="21BCC407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Tuesday, 2 February 2027;</w:t>
            </w:r>
          </w:p>
          <w:p w14:paraId="127892D5" w14:textId="71EC91C3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Tuesday, 2 March 2027;</w:t>
            </w:r>
          </w:p>
          <w:p w14:paraId="7D6E1AF2" w14:textId="55189A7A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Tuesday, 6 April 2027.</w:t>
            </w:r>
          </w:p>
          <w:p w14:paraId="0735BF48" w14:textId="77777777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591EAD0" w14:textId="3C6DEE2D" w:rsidR="00F93B38" w:rsidRP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93B38">
              <w:rPr>
                <w:rFonts w:ascii="Arial" w:hAnsi="Arial" w:cs="Arial"/>
                <w:sz w:val="22"/>
                <w:szCs w:val="22"/>
                <w:u w:val="single"/>
              </w:rPr>
              <w:t>Annual General Meeting</w:t>
            </w:r>
          </w:p>
          <w:p w14:paraId="0618C101" w14:textId="069261AB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Tuesday, 6 April 2026.</w:t>
            </w:r>
          </w:p>
          <w:p w14:paraId="7A3A6F3B" w14:textId="77777777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254F9B6" w14:textId="5BC563AE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93B38">
              <w:rPr>
                <w:rFonts w:ascii="Arial" w:hAnsi="Arial" w:cs="Arial"/>
                <w:sz w:val="22"/>
                <w:szCs w:val="22"/>
                <w:u w:val="single"/>
              </w:rPr>
              <w:t xml:space="preserve">Sports Field Management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Committee</w:t>
            </w:r>
          </w:p>
          <w:p w14:paraId="676137A6" w14:textId="7128C0E0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3B38">
              <w:rPr>
                <w:rFonts w:ascii="Arial" w:hAnsi="Arial" w:cs="Arial"/>
                <w:sz w:val="22"/>
                <w:szCs w:val="22"/>
              </w:rPr>
              <w:t>Tuesday, 8 September 2026;</w:t>
            </w:r>
          </w:p>
          <w:p w14:paraId="0F455BC4" w14:textId="77BC2955" w:rsidR="00F93B38" w:rsidRP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3B38">
              <w:rPr>
                <w:rFonts w:ascii="Arial" w:hAnsi="Arial" w:cs="Arial"/>
                <w:sz w:val="22"/>
                <w:szCs w:val="22"/>
              </w:rPr>
              <w:t>Tuesday, 1 December 2026;</w:t>
            </w:r>
          </w:p>
          <w:p w14:paraId="3F39C514" w14:textId="37385144" w:rsidR="00F93B38" w:rsidRPr="00F83E62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3B38">
              <w:rPr>
                <w:rFonts w:ascii="Arial" w:hAnsi="Arial" w:cs="Arial"/>
                <w:sz w:val="22"/>
                <w:szCs w:val="22"/>
              </w:rPr>
              <w:t>Tuesday, 2 March 2027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83E62" w:rsidRPr="00B33A77" w14:paraId="34548B54" w14:textId="77777777" w:rsidTr="008148D3">
        <w:tc>
          <w:tcPr>
            <w:tcW w:w="1555" w:type="dxa"/>
          </w:tcPr>
          <w:p w14:paraId="0C93C4FD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BF8D6C9" w14:textId="0DDB030A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</w:tc>
      </w:tr>
      <w:tr w:rsidR="00F83E62" w:rsidRPr="00B33A77" w14:paraId="6BAE3921" w14:textId="77777777" w:rsidTr="008148D3">
        <w:tc>
          <w:tcPr>
            <w:tcW w:w="9776" w:type="dxa"/>
            <w:gridSpan w:val="3"/>
          </w:tcPr>
          <w:p w14:paraId="2A71D2BC" w14:textId="37651642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3B38" w:rsidRPr="00B33A77" w14:paraId="5139F47C" w14:textId="77777777" w:rsidTr="008148D3">
        <w:tc>
          <w:tcPr>
            <w:tcW w:w="9776" w:type="dxa"/>
            <w:gridSpan w:val="3"/>
          </w:tcPr>
          <w:p w14:paraId="5A6AE0AB" w14:textId="77777777" w:rsidR="00F93B38" w:rsidRPr="00F83E62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5B87D5E7" w14:textId="77777777" w:rsidTr="008148D3">
        <w:tc>
          <w:tcPr>
            <w:tcW w:w="1555" w:type="dxa"/>
          </w:tcPr>
          <w:p w14:paraId="15D2A818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D8752FF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43E2B39D" w14:textId="77777777" w:rsidTr="008148D3">
        <w:tc>
          <w:tcPr>
            <w:tcW w:w="1555" w:type="dxa"/>
          </w:tcPr>
          <w:p w14:paraId="0525F3E3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09ED56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630AB4D0" w14:textId="77777777" w:rsidTr="008148D3">
        <w:tc>
          <w:tcPr>
            <w:tcW w:w="1555" w:type="dxa"/>
          </w:tcPr>
          <w:p w14:paraId="6B1170CA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720DEA9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69D70972" w14:textId="77777777" w:rsidTr="008148D3">
        <w:tc>
          <w:tcPr>
            <w:tcW w:w="1555" w:type="dxa"/>
          </w:tcPr>
          <w:p w14:paraId="2CC76AFA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95FC35F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5B527E53" w14:textId="77777777" w:rsidTr="008148D3">
        <w:tc>
          <w:tcPr>
            <w:tcW w:w="1555" w:type="dxa"/>
          </w:tcPr>
          <w:p w14:paraId="79925704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E213746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1E654F3E" w14:textId="77777777" w:rsidTr="008148D3">
        <w:tc>
          <w:tcPr>
            <w:tcW w:w="1555" w:type="dxa"/>
          </w:tcPr>
          <w:p w14:paraId="06C526C6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46D2DA1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7C6010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3A77">
              <w:rPr>
                <w:rFonts w:ascii="Arial" w:hAnsi="Arial" w:cs="Arial"/>
                <w:sz w:val="22"/>
                <w:szCs w:val="22"/>
              </w:rPr>
              <w:t>_____________________________________</w:t>
            </w:r>
          </w:p>
          <w:p w14:paraId="6D7E3933" w14:textId="1681AE09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69DA">
              <w:rPr>
                <w:rFonts w:ascii="Arial" w:hAnsi="Arial" w:cs="Arial"/>
                <w:sz w:val="22"/>
                <w:szCs w:val="22"/>
              </w:rPr>
              <w:t xml:space="preserve">Chair’s Signature </w:t>
            </w:r>
            <w:r w:rsidR="003012DB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12DB">
              <w:rPr>
                <w:rFonts w:ascii="Arial" w:hAnsi="Arial" w:cs="Arial"/>
                <w:color w:val="FF0000"/>
                <w:sz w:val="22"/>
                <w:szCs w:val="22"/>
              </w:rPr>
              <w:t xml:space="preserve">3 November 2026 </w:t>
            </w:r>
          </w:p>
        </w:tc>
      </w:tr>
    </w:tbl>
    <w:p w14:paraId="2F9DBECA" w14:textId="77777777" w:rsidR="00310B99" w:rsidRPr="00B33A77" w:rsidRDefault="00310B99" w:rsidP="002B4E1D">
      <w:pPr>
        <w:rPr>
          <w:rFonts w:ascii="Arial" w:hAnsi="Arial" w:cs="Arial"/>
          <w:sz w:val="22"/>
          <w:szCs w:val="22"/>
        </w:rPr>
      </w:pPr>
    </w:p>
    <w:sectPr w:rsidR="00310B99" w:rsidRPr="00B33A77" w:rsidSect="009E3FA0">
      <w:headerReference w:type="default" r:id="rId9"/>
      <w:footerReference w:type="even" r:id="rId10"/>
      <w:footerReference w:type="default" r:id="rId11"/>
      <w:pgSz w:w="11894" w:h="16834"/>
      <w:pgMar w:top="1134" w:right="1440" w:bottom="851" w:left="1440" w:header="431" w:footer="431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1585" w14:textId="77777777" w:rsidR="00814A1B" w:rsidRDefault="00814A1B">
      <w:r>
        <w:separator/>
      </w:r>
    </w:p>
  </w:endnote>
  <w:endnote w:type="continuationSeparator" w:id="0">
    <w:p w14:paraId="256B6C69" w14:textId="77777777" w:rsidR="00814A1B" w:rsidRDefault="00814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CDE0" w14:textId="77777777" w:rsidR="00B76BE7" w:rsidRDefault="00B76BE7" w:rsidP="00A74E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EF3E0" w14:textId="77777777" w:rsidR="00B76BE7" w:rsidRDefault="00B76B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-5653395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17CA35" w14:textId="77777777" w:rsidR="00B76BE7" w:rsidRPr="00B33A77" w:rsidRDefault="006E7D53" w:rsidP="006E7D53">
            <w:pPr>
              <w:pStyle w:val="Footer"/>
              <w:tabs>
                <w:tab w:val="left" w:pos="6946"/>
              </w:tabs>
              <w:ind w:firstLine="4153"/>
              <w:jc w:val="center"/>
              <w:rPr>
                <w:rFonts w:ascii="Arial" w:hAnsi="Arial" w:cs="Arial"/>
                <w:sz w:val="20"/>
              </w:rPr>
            </w:pPr>
            <w:r w:rsidRPr="00B33A77">
              <w:rPr>
                <w:rFonts w:ascii="Arial" w:hAnsi="Arial" w:cs="Arial"/>
                <w:sz w:val="20"/>
              </w:rPr>
              <w:t xml:space="preserve">Page 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B33A77">
              <w:rPr>
                <w:rFonts w:ascii="Arial" w:hAnsi="Arial" w:cs="Arial"/>
                <w:b/>
                <w:bCs/>
                <w:sz w:val="20"/>
              </w:rPr>
              <w:instrText xml:space="preserve"> PAGE  \* Arabic </w:instrTex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B33A77">
              <w:rPr>
                <w:rFonts w:ascii="Arial" w:hAnsi="Arial" w:cs="Arial"/>
                <w:b/>
                <w:bCs/>
                <w:noProof/>
                <w:sz w:val="20"/>
              </w:rPr>
              <w:t>5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B33A77">
              <w:rPr>
                <w:rFonts w:ascii="Arial" w:hAnsi="Arial" w:cs="Arial"/>
                <w:sz w:val="20"/>
              </w:rPr>
              <w:t xml:space="preserve"> of 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B33A77">
              <w:rPr>
                <w:rFonts w:ascii="Arial" w:hAnsi="Arial" w:cs="Arial"/>
                <w:b/>
                <w:bCs/>
                <w:sz w:val="20"/>
              </w:rPr>
              <w:instrText xml:space="preserve"> NUMPAGES  </w:instrTex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B33A77">
              <w:rPr>
                <w:rFonts w:ascii="Arial" w:hAnsi="Arial" w:cs="Arial"/>
                <w:b/>
                <w:bCs/>
                <w:noProof/>
                <w:sz w:val="20"/>
              </w:rPr>
              <w:t>2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B33A77">
              <w:rPr>
                <w:rFonts w:ascii="Arial" w:hAnsi="Arial" w:cs="Arial"/>
                <w:b/>
                <w:bCs/>
                <w:sz w:val="20"/>
              </w:rPr>
              <w:tab/>
            </w:r>
            <w:r w:rsidRPr="00B33A77">
              <w:rPr>
                <w:rFonts w:ascii="Arial" w:hAnsi="Arial" w:cs="Arial"/>
                <w:b/>
                <w:bCs/>
                <w:sz w:val="20"/>
              </w:rPr>
              <w:tab/>
            </w:r>
            <w:r w:rsidRPr="00B33A77">
              <w:rPr>
                <w:rFonts w:ascii="Arial" w:hAnsi="Arial" w:cs="Arial"/>
                <w:sz w:val="20"/>
              </w:rPr>
              <w:t>Chair’s Initials______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2A3D1" w14:textId="77777777" w:rsidR="00814A1B" w:rsidRDefault="00814A1B">
      <w:r>
        <w:separator/>
      </w:r>
    </w:p>
  </w:footnote>
  <w:footnote w:type="continuationSeparator" w:id="0">
    <w:p w14:paraId="1880EBFC" w14:textId="77777777" w:rsidR="00814A1B" w:rsidRDefault="00814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DD1E" w14:textId="77777777" w:rsidR="00B76BE7" w:rsidRDefault="00814A1B">
    <w:pPr>
      <w:pStyle w:val="Header"/>
    </w:pPr>
    <w:r>
      <w:rPr>
        <w:noProof/>
        <w:lang w:val="en-US" w:eastAsia="zh-TW"/>
      </w:rPr>
      <w:pict w14:anchorId="097040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05D"/>
    <w:multiLevelType w:val="hybridMultilevel"/>
    <w:tmpl w:val="9BCECF0C"/>
    <w:lvl w:ilvl="0" w:tplc="0809000F">
      <w:start w:val="1"/>
      <w:numFmt w:val="decimal"/>
      <w:lvlText w:val="%1."/>
      <w:lvlJc w:val="left"/>
      <w:pPr>
        <w:ind w:left="1495" w:hanging="360"/>
      </w:p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3306A3C"/>
    <w:multiLevelType w:val="hybridMultilevel"/>
    <w:tmpl w:val="40881384"/>
    <w:lvl w:ilvl="0" w:tplc="C79E847A">
      <w:start w:val="61"/>
      <w:numFmt w:val="decimal"/>
      <w:pStyle w:val="Heading3"/>
      <w:lvlText w:val="10/26/%1"/>
      <w:lvlJc w:val="center"/>
      <w:pPr>
        <w:ind w:left="1069" w:hanging="360"/>
      </w:pPr>
      <w:rPr>
        <w:rFonts w:ascii="Arial" w:hAnsi="Arial" w:cs="Arial" w:hint="default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85023A"/>
    <w:multiLevelType w:val="hybridMultilevel"/>
    <w:tmpl w:val="25D263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F391D"/>
    <w:multiLevelType w:val="hybridMultilevel"/>
    <w:tmpl w:val="9C88BD6A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37ED3"/>
    <w:multiLevelType w:val="hybridMultilevel"/>
    <w:tmpl w:val="861C4284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557AC"/>
    <w:multiLevelType w:val="hybridMultilevel"/>
    <w:tmpl w:val="568A78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C64AF"/>
    <w:multiLevelType w:val="hybridMultilevel"/>
    <w:tmpl w:val="B32C2F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E30E6"/>
    <w:multiLevelType w:val="hybridMultilevel"/>
    <w:tmpl w:val="650C03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B4C36"/>
    <w:multiLevelType w:val="hybridMultilevel"/>
    <w:tmpl w:val="EED88CAE"/>
    <w:lvl w:ilvl="0" w:tplc="0809001B">
      <w:start w:val="1"/>
      <w:numFmt w:val="lowerRoman"/>
      <w:lvlText w:val="%1."/>
      <w:lvlJc w:val="right"/>
      <w:pPr>
        <w:ind w:left="3240" w:hanging="360"/>
      </w:p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1EB9587D"/>
    <w:multiLevelType w:val="hybridMultilevel"/>
    <w:tmpl w:val="02DC32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77EBD"/>
    <w:multiLevelType w:val="hybridMultilevel"/>
    <w:tmpl w:val="C688D90A"/>
    <w:lvl w:ilvl="0" w:tplc="0809001B">
      <w:start w:val="1"/>
      <w:numFmt w:val="lowerRoman"/>
      <w:lvlText w:val="%1."/>
      <w:lvlJc w:val="right"/>
      <w:pPr>
        <w:ind w:left="1043" w:hanging="360"/>
      </w:pPr>
    </w:lvl>
    <w:lvl w:ilvl="1" w:tplc="08090019" w:tentative="1">
      <w:start w:val="1"/>
      <w:numFmt w:val="lowerLetter"/>
      <w:lvlText w:val="%2."/>
      <w:lvlJc w:val="left"/>
      <w:pPr>
        <w:ind w:left="1763" w:hanging="360"/>
      </w:pPr>
    </w:lvl>
    <w:lvl w:ilvl="2" w:tplc="0809001B" w:tentative="1">
      <w:start w:val="1"/>
      <w:numFmt w:val="lowerRoman"/>
      <w:lvlText w:val="%3."/>
      <w:lvlJc w:val="right"/>
      <w:pPr>
        <w:ind w:left="2483" w:hanging="180"/>
      </w:pPr>
    </w:lvl>
    <w:lvl w:ilvl="3" w:tplc="0809000F" w:tentative="1">
      <w:start w:val="1"/>
      <w:numFmt w:val="decimal"/>
      <w:lvlText w:val="%4."/>
      <w:lvlJc w:val="left"/>
      <w:pPr>
        <w:ind w:left="3203" w:hanging="360"/>
      </w:pPr>
    </w:lvl>
    <w:lvl w:ilvl="4" w:tplc="08090019" w:tentative="1">
      <w:start w:val="1"/>
      <w:numFmt w:val="lowerLetter"/>
      <w:lvlText w:val="%5."/>
      <w:lvlJc w:val="left"/>
      <w:pPr>
        <w:ind w:left="3923" w:hanging="360"/>
      </w:pPr>
    </w:lvl>
    <w:lvl w:ilvl="5" w:tplc="0809001B" w:tentative="1">
      <w:start w:val="1"/>
      <w:numFmt w:val="lowerRoman"/>
      <w:lvlText w:val="%6."/>
      <w:lvlJc w:val="right"/>
      <w:pPr>
        <w:ind w:left="4643" w:hanging="180"/>
      </w:pPr>
    </w:lvl>
    <w:lvl w:ilvl="6" w:tplc="0809000F" w:tentative="1">
      <w:start w:val="1"/>
      <w:numFmt w:val="decimal"/>
      <w:lvlText w:val="%7."/>
      <w:lvlJc w:val="left"/>
      <w:pPr>
        <w:ind w:left="5363" w:hanging="360"/>
      </w:pPr>
    </w:lvl>
    <w:lvl w:ilvl="7" w:tplc="08090019" w:tentative="1">
      <w:start w:val="1"/>
      <w:numFmt w:val="lowerLetter"/>
      <w:lvlText w:val="%8."/>
      <w:lvlJc w:val="left"/>
      <w:pPr>
        <w:ind w:left="6083" w:hanging="360"/>
      </w:pPr>
    </w:lvl>
    <w:lvl w:ilvl="8" w:tplc="08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1" w15:restartNumberingAfterBreak="0">
    <w:nsid w:val="24CD7DD6"/>
    <w:multiLevelType w:val="hybridMultilevel"/>
    <w:tmpl w:val="85B02662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73EB0"/>
    <w:multiLevelType w:val="hybridMultilevel"/>
    <w:tmpl w:val="464C5B72"/>
    <w:lvl w:ilvl="0" w:tplc="AEBE61CE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376677"/>
    <w:multiLevelType w:val="hybridMultilevel"/>
    <w:tmpl w:val="7F14B5D6"/>
    <w:lvl w:ilvl="0" w:tplc="E5741394">
      <w:start w:val="1"/>
      <w:numFmt w:val="lowerLetter"/>
      <w:lvlText w:val="%1)"/>
      <w:lvlJc w:val="left"/>
      <w:pPr>
        <w:ind w:left="435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 w15:restartNumberingAfterBreak="0">
    <w:nsid w:val="38C94459"/>
    <w:multiLevelType w:val="hybridMultilevel"/>
    <w:tmpl w:val="B6D230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25BFF"/>
    <w:multiLevelType w:val="hybridMultilevel"/>
    <w:tmpl w:val="19704C90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3709A"/>
    <w:multiLevelType w:val="hybridMultilevel"/>
    <w:tmpl w:val="EEEEB902"/>
    <w:lvl w:ilvl="0" w:tplc="1B529A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C15E2"/>
    <w:multiLevelType w:val="hybridMultilevel"/>
    <w:tmpl w:val="F650E6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23805"/>
    <w:multiLevelType w:val="hybridMultilevel"/>
    <w:tmpl w:val="ACDC05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140265"/>
    <w:multiLevelType w:val="hybridMultilevel"/>
    <w:tmpl w:val="F88829A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322F5"/>
    <w:multiLevelType w:val="hybridMultilevel"/>
    <w:tmpl w:val="F66404F2"/>
    <w:lvl w:ilvl="0" w:tplc="3020ABC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81F91"/>
    <w:multiLevelType w:val="hybridMultilevel"/>
    <w:tmpl w:val="7C10F05E"/>
    <w:lvl w:ilvl="0" w:tplc="CDCA4676">
      <w:start w:val="1"/>
      <w:numFmt w:val="lowerLetter"/>
      <w:lvlText w:val="%1)"/>
      <w:lvlJc w:val="left"/>
      <w:pPr>
        <w:ind w:left="1224" w:hanging="8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228E7"/>
    <w:multiLevelType w:val="hybridMultilevel"/>
    <w:tmpl w:val="B26EAA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A43FA"/>
    <w:multiLevelType w:val="hybridMultilevel"/>
    <w:tmpl w:val="C9066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87479"/>
    <w:multiLevelType w:val="hybridMultilevel"/>
    <w:tmpl w:val="432449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F7C72"/>
    <w:multiLevelType w:val="hybridMultilevel"/>
    <w:tmpl w:val="A97A47C8"/>
    <w:lvl w:ilvl="0" w:tplc="FFFFFFFF">
      <w:start w:val="1"/>
      <w:numFmt w:val="lowerLetter"/>
      <w:lvlText w:val="%1)"/>
      <w:lvlJc w:val="left"/>
      <w:pPr>
        <w:ind w:left="43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6" w15:restartNumberingAfterBreak="0">
    <w:nsid w:val="69BC2A4D"/>
    <w:multiLevelType w:val="hybridMultilevel"/>
    <w:tmpl w:val="8A708B7C"/>
    <w:lvl w:ilvl="0" w:tplc="08090017">
      <w:start w:val="1"/>
      <w:numFmt w:val="lowerLetter"/>
      <w:lvlText w:val="%1)"/>
      <w:lvlJc w:val="left"/>
      <w:pPr>
        <w:ind w:left="753" w:hanging="360"/>
      </w:pPr>
    </w:lvl>
    <w:lvl w:ilvl="1" w:tplc="08090019" w:tentative="1">
      <w:start w:val="1"/>
      <w:numFmt w:val="lowerLetter"/>
      <w:lvlText w:val="%2."/>
      <w:lvlJc w:val="left"/>
      <w:pPr>
        <w:ind w:left="1473" w:hanging="360"/>
      </w:pPr>
    </w:lvl>
    <w:lvl w:ilvl="2" w:tplc="0809001B" w:tentative="1">
      <w:start w:val="1"/>
      <w:numFmt w:val="lowerRoman"/>
      <w:lvlText w:val="%3."/>
      <w:lvlJc w:val="right"/>
      <w:pPr>
        <w:ind w:left="2193" w:hanging="180"/>
      </w:pPr>
    </w:lvl>
    <w:lvl w:ilvl="3" w:tplc="0809000F" w:tentative="1">
      <w:start w:val="1"/>
      <w:numFmt w:val="decimal"/>
      <w:lvlText w:val="%4."/>
      <w:lvlJc w:val="left"/>
      <w:pPr>
        <w:ind w:left="2913" w:hanging="360"/>
      </w:pPr>
    </w:lvl>
    <w:lvl w:ilvl="4" w:tplc="08090019" w:tentative="1">
      <w:start w:val="1"/>
      <w:numFmt w:val="lowerLetter"/>
      <w:lvlText w:val="%5."/>
      <w:lvlJc w:val="left"/>
      <w:pPr>
        <w:ind w:left="3633" w:hanging="360"/>
      </w:pPr>
    </w:lvl>
    <w:lvl w:ilvl="5" w:tplc="0809001B" w:tentative="1">
      <w:start w:val="1"/>
      <w:numFmt w:val="lowerRoman"/>
      <w:lvlText w:val="%6."/>
      <w:lvlJc w:val="right"/>
      <w:pPr>
        <w:ind w:left="4353" w:hanging="180"/>
      </w:pPr>
    </w:lvl>
    <w:lvl w:ilvl="6" w:tplc="0809000F" w:tentative="1">
      <w:start w:val="1"/>
      <w:numFmt w:val="decimal"/>
      <w:lvlText w:val="%7."/>
      <w:lvlJc w:val="left"/>
      <w:pPr>
        <w:ind w:left="5073" w:hanging="360"/>
      </w:pPr>
    </w:lvl>
    <w:lvl w:ilvl="7" w:tplc="08090019" w:tentative="1">
      <w:start w:val="1"/>
      <w:numFmt w:val="lowerLetter"/>
      <w:lvlText w:val="%8."/>
      <w:lvlJc w:val="left"/>
      <w:pPr>
        <w:ind w:left="5793" w:hanging="360"/>
      </w:pPr>
    </w:lvl>
    <w:lvl w:ilvl="8" w:tplc="08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7" w15:restartNumberingAfterBreak="0">
    <w:nsid w:val="6E627C1F"/>
    <w:multiLevelType w:val="hybridMultilevel"/>
    <w:tmpl w:val="EB48A8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768A9"/>
    <w:multiLevelType w:val="hybridMultilevel"/>
    <w:tmpl w:val="BB9CE6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7342B"/>
    <w:multiLevelType w:val="hybridMultilevel"/>
    <w:tmpl w:val="2AC668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5559FB"/>
    <w:multiLevelType w:val="hybridMultilevel"/>
    <w:tmpl w:val="5AF00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A72772"/>
    <w:multiLevelType w:val="hybridMultilevel"/>
    <w:tmpl w:val="17F68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B6D48"/>
    <w:multiLevelType w:val="hybridMultilevel"/>
    <w:tmpl w:val="5F10880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8F5A47"/>
    <w:multiLevelType w:val="hybridMultilevel"/>
    <w:tmpl w:val="FEFE0FE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319493">
    <w:abstractNumId w:val="13"/>
  </w:num>
  <w:num w:numId="2" w16cid:durableId="2085951452">
    <w:abstractNumId w:val="12"/>
  </w:num>
  <w:num w:numId="3" w16cid:durableId="1686057374">
    <w:abstractNumId w:val="27"/>
  </w:num>
  <w:num w:numId="4" w16cid:durableId="742407616">
    <w:abstractNumId w:val="26"/>
  </w:num>
  <w:num w:numId="5" w16cid:durableId="582374819">
    <w:abstractNumId w:val="14"/>
  </w:num>
  <w:num w:numId="6" w16cid:durableId="1330331084">
    <w:abstractNumId w:val="17"/>
  </w:num>
  <w:num w:numId="7" w16cid:durableId="1569851222">
    <w:abstractNumId w:val="30"/>
  </w:num>
  <w:num w:numId="8" w16cid:durableId="82336764">
    <w:abstractNumId w:val="7"/>
  </w:num>
  <w:num w:numId="9" w16cid:durableId="594754842">
    <w:abstractNumId w:val="1"/>
  </w:num>
  <w:num w:numId="10" w16cid:durableId="1797329204">
    <w:abstractNumId w:val="24"/>
  </w:num>
  <w:num w:numId="11" w16cid:durableId="32658242">
    <w:abstractNumId w:val="10"/>
  </w:num>
  <w:num w:numId="12" w16cid:durableId="189146243">
    <w:abstractNumId w:val="33"/>
  </w:num>
  <w:num w:numId="13" w16cid:durableId="494297246">
    <w:abstractNumId w:val="18"/>
  </w:num>
  <w:num w:numId="14" w16cid:durableId="1845170463">
    <w:abstractNumId w:val="29"/>
  </w:num>
  <w:num w:numId="15" w16cid:durableId="58479712">
    <w:abstractNumId w:val="25"/>
  </w:num>
  <w:num w:numId="16" w16cid:durableId="2050618">
    <w:abstractNumId w:val="22"/>
  </w:num>
  <w:num w:numId="17" w16cid:durableId="1870070814">
    <w:abstractNumId w:val="9"/>
  </w:num>
  <w:num w:numId="18" w16cid:durableId="1954167193">
    <w:abstractNumId w:val="28"/>
  </w:num>
  <w:num w:numId="19" w16cid:durableId="1261523292">
    <w:abstractNumId w:val="4"/>
  </w:num>
  <w:num w:numId="20" w16cid:durableId="928343187">
    <w:abstractNumId w:val="11"/>
  </w:num>
  <w:num w:numId="21" w16cid:durableId="5064296">
    <w:abstractNumId w:val="20"/>
  </w:num>
  <w:num w:numId="22" w16cid:durableId="890458545">
    <w:abstractNumId w:val="15"/>
  </w:num>
  <w:num w:numId="23" w16cid:durableId="910819347">
    <w:abstractNumId w:val="3"/>
  </w:num>
  <w:num w:numId="24" w16cid:durableId="1523544765">
    <w:abstractNumId w:val="5"/>
  </w:num>
  <w:num w:numId="25" w16cid:durableId="1411737046">
    <w:abstractNumId w:val="2"/>
  </w:num>
  <w:num w:numId="26" w16cid:durableId="427623226">
    <w:abstractNumId w:val="31"/>
  </w:num>
  <w:num w:numId="27" w16cid:durableId="259528876">
    <w:abstractNumId w:val="16"/>
  </w:num>
  <w:num w:numId="28" w16cid:durableId="1487014228">
    <w:abstractNumId w:val="0"/>
  </w:num>
  <w:num w:numId="29" w16cid:durableId="1153570445">
    <w:abstractNumId w:val="23"/>
  </w:num>
  <w:num w:numId="30" w16cid:durableId="931352097">
    <w:abstractNumId w:val="8"/>
  </w:num>
  <w:num w:numId="31" w16cid:durableId="1604335438">
    <w:abstractNumId w:val="21"/>
  </w:num>
  <w:num w:numId="32" w16cid:durableId="773594713">
    <w:abstractNumId w:val="32"/>
  </w:num>
  <w:num w:numId="33" w16cid:durableId="1582836979">
    <w:abstractNumId w:val="6"/>
  </w:num>
  <w:num w:numId="34" w16cid:durableId="16220692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75"/>
    <w:rsid w:val="00001A3F"/>
    <w:rsid w:val="00012504"/>
    <w:rsid w:val="00016DCD"/>
    <w:rsid w:val="00022B8B"/>
    <w:rsid w:val="000357B8"/>
    <w:rsid w:val="00043C7A"/>
    <w:rsid w:val="00044DDC"/>
    <w:rsid w:val="00050317"/>
    <w:rsid w:val="00062C97"/>
    <w:rsid w:val="00082DE6"/>
    <w:rsid w:val="00084607"/>
    <w:rsid w:val="00086F40"/>
    <w:rsid w:val="000933A9"/>
    <w:rsid w:val="00093927"/>
    <w:rsid w:val="00096733"/>
    <w:rsid w:val="000A1DD4"/>
    <w:rsid w:val="000A54FE"/>
    <w:rsid w:val="000C3CEC"/>
    <w:rsid w:val="000D0F53"/>
    <w:rsid w:val="000D5493"/>
    <w:rsid w:val="000D66D2"/>
    <w:rsid w:val="000E02B9"/>
    <w:rsid w:val="000E1810"/>
    <w:rsid w:val="000F0471"/>
    <w:rsid w:val="000F6EA7"/>
    <w:rsid w:val="000F6F2F"/>
    <w:rsid w:val="00100118"/>
    <w:rsid w:val="001016A6"/>
    <w:rsid w:val="001024AC"/>
    <w:rsid w:val="00103430"/>
    <w:rsid w:val="00110118"/>
    <w:rsid w:val="00114C42"/>
    <w:rsid w:val="00120132"/>
    <w:rsid w:val="00123686"/>
    <w:rsid w:val="00133D63"/>
    <w:rsid w:val="00134A14"/>
    <w:rsid w:val="001418D0"/>
    <w:rsid w:val="00182E91"/>
    <w:rsid w:val="00186E52"/>
    <w:rsid w:val="00193975"/>
    <w:rsid w:val="001A5CAB"/>
    <w:rsid w:val="001A619B"/>
    <w:rsid w:val="001C5809"/>
    <w:rsid w:val="001D0408"/>
    <w:rsid w:val="001D42E8"/>
    <w:rsid w:val="001D46EC"/>
    <w:rsid w:val="001D4C7F"/>
    <w:rsid w:val="001D5AD4"/>
    <w:rsid w:val="001E1C4C"/>
    <w:rsid w:val="001F6531"/>
    <w:rsid w:val="001F791A"/>
    <w:rsid w:val="00212E3A"/>
    <w:rsid w:val="002143FF"/>
    <w:rsid w:val="002175A6"/>
    <w:rsid w:val="00221EF1"/>
    <w:rsid w:val="00224083"/>
    <w:rsid w:val="0022425C"/>
    <w:rsid w:val="00226D19"/>
    <w:rsid w:val="0023529B"/>
    <w:rsid w:val="00242955"/>
    <w:rsid w:val="00244056"/>
    <w:rsid w:val="00254E29"/>
    <w:rsid w:val="002568AD"/>
    <w:rsid w:val="002733F7"/>
    <w:rsid w:val="00280347"/>
    <w:rsid w:val="00283261"/>
    <w:rsid w:val="00283FA7"/>
    <w:rsid w:val="002B1645"/>
    <w:rsid w:val="002B3373"/>
    <w:rsid w:val="002B4E1D"/>
    <w:rsid w:val="002C439A"/>
    <w:rsid w:val="002C7F02"/>
    <w:rsid w:val="002D7F7A"/>
    <w:rsid w:val="002F275C"/>
    <w:rsid w:val="002F4BDF"/>
    <w:rsid w:val="003012DB"/>
    <w:rsid w:val="00310B99"/>
    <w:rsid w:val="00312651"/>
    <w:rsid w:val="00312F22"/>
    <w:rsid w:val="003221AC"/>
    <w:rsid w:val="003231B9"/>
    <w:rsid w:val="00323623"/>
    <w:rsid w:val="0032441F"/>
    <w:rsid w:val="003256E3"/>
    <w:rsid w:val="003261EF"/>
    <w:rsid w:val="00346A13"/>
    <w:rsid w:val="0035074A"/>
    <w:rsid w:val="00353C22"/>
    <w:rsid w:val="00357964"/>
    <w:rsid w:val="003638CA"/>
    <w:rsid w:val="0036549C"/>
    <w:rsid w:val="00371897"/>
    <w:rsid w:val="00375A38"/>
    <w:rsid w:val="003762D4"/>
    <w:rsid w:val="00383E44"/>
    <w:rsid w:val="00394D17"/>
    <w:rsid w:val="003A0EB5"/>
    <w:rsid w:val="003B287A"/>
    <w:rsid w:val="003B6046"/>
    <w:rsid w:val="003E0278"/>
    <w:rsid w:val="003E0570"/>
    <w:rsid w:val="003E0C21"/>
    <w:rsid w:val="003E55DC"/>
    <w:rsid w:val="003F250A"/>
    <w:rsid w:val="0040645F"/>
    <w:rsid w:val="00414562"/>
    <w:rsid w:val="004165B9"/>
    <w:rsid w:val="00424438"/>
    <w:rsid w:val="00436003"/>
    <w:rsid w:val="0045399C"/>
    <w:rsid w:val="00455408"/>
    <w:rsid w:val="00460816"/>
    <w:rsid w:val="004625D4"/>
    <w:rsid w:val="0047190D"/>
    <w:rsid w:val="00473E94"/>
    <w:rsid w:val="0048011A"/>
    <w:rsid w:val="004836AF"/>
    <w:rsid w:val="00485520"/>
    <w:rsid w:val="004A28B3"/>
    <w:rsid w:val="004A4532"/>
    <w:rsid w:val="004B2D5B"/>
    <w:rsid w:val="004B4B35"/>
    <w:rsid w:val="004B60F8"/>
    <w:rsid w:val="004B61BE"/>
    <w:rsid w:val="004B7112"/>
    <w:rsid w:val="004C4C75"/>
    <w:rsid w:val="004C7847"/>
    <w:rsid w:val="004D1797"/>
    <w:rsid w:val="004D6F89"/>
    <w:rsid w:val="004E0043"/>
    <w:rsid w:val="004E0B81"/>
    <w:rsid w:val="004E25B0"/>
    <w:rsid w:val="004E2C4D"/>
    <w:rsid w:val="004E5AE5"/>
    <w:rsid w:val="004E6541"/>
    <w:rsid w:val="004F3BAE"/>
    <w:rsid w:val="004F5DCB"/>
    <w:rsid w:val="0050280E"/>
    <w:rsid w:val="00504C61"/>
    <w:rsid w:val="0050531D"/>
    <w:rsid w:val="00506D30"/>
    <w:rsid w:val="0050762A"/>
    <w:rsid w:val="00515ED9"/>
    <w:rsid w:val="00521625"/>
    <w:rsid w:val="0052303D"/>
    <w:rsid w:val="005455D3"/>
    <w:rsid w:val="00557E59"/>
    <w:rsid w:val="005602A6"/>
    <w:rsid w:val="00560E58"/>
    <w:rsid w:val="00577104"/>
    <w:rsid w:val="00581A54"/>
    <w:rsid w:val="0058720B"/>
    <w:rsid w:val="005966EC"/>
    <w:rsid w:val="00596DD6"/>
    <w:rsid w:val="005B57CA"/>
    <w:rsid w:val="005B7128"/>
    <w:rsid w:val="005C3615"/>
    <w:rsid w:val="005C6066"/>
    <w:rsid w:val="005D124A"/>
    <w:rsid w:val="005E71C4"/>
    <w:rsid w:val="005F27A4"/>
    <w:rsid w:val="005F3CC8"/>
    <w:rsid w:val="005F513B"/>
    <w:rsid w:val="00600C8B"/>
    <w:rsid w:val="00601B64"/>
    <w:rsid w:val="00613716"/>
    <w:rsid w:val="0061584C"/>
    <w:rsid w:val="006162FB"/>
    <w:rsid w:val="00621DDB"/>
    <w:rsid w:val="00625A1C"/>
    <w:rsid w:val="00626160"/>
    <w:rsid w:val="00627433"/>
    <w:rsid w:val="006368F1"/>
    <w:rsid w:val="00637377"/>
    <w:rsid w:val="006533FE"/>
    <w:rsid w:val="00654692"/>
    <w:rsid w:val="0065720C"/>
    <w:rsid w:val="0067152D"/>
    <w:rsid w:val="0067242D"/>
    <w:rsid w:val="00676166"/>
    <w:rsid w:val="006761D3"/>
    <w:rsid w:val="0068079B"/>
    <w:rsid w:val="00682E6A"/>
    <w:rsid w:val="0068305B"/>
    <w:rsid w:val="006A0AA9"/>
    <w:rsid w:val="006A1F70"/>
    <w:rsid w:val="006A7668"/>
    <w:rsid w:val="006B151B"/>
    <w:rsid w:val="006C0788"/>
    <w:rsid w:val="006D2320"/>
    <w:rsid w:val="006D3FF0"/>
    <w:rsid w:val="006D6AF1"/>
    <w:rsid w:val="006E188E"/>
    <w:rsid w:val="006E3139"/>
    <w:rsid w:val="006E36F3"/>
    <w:rsid w:val="006E79B1"/>
    <w:rsid w:val="006E7D53"/>
    <w:rsid w:val="00704707"/>
    <w:rsid w:val="00707EED"/>
    <w:rsid w:val="00710816"/>
    <w:rsid w:val="007142CD"/>
    <w:rsid w:val="00721EAB"/>
    <w:rsid w:val="007225DE"/>
    <w:rsid w:val="00722F0A"/>
    <w:rsid w:val="007254AE"/>
    <w:rsid w:val="007261B3"/>
    <w:rsid w:val="007306EE"/>
    <w:rsid w:val="00746878"/>
    <w:rsid w:val="00752B63"/>
    <w:rsid w:val="00755B6F"/>
    <w:rsid w:val="0077415A"/>
    <w:rsid w:val="0078125D"/>
    <w:rsid w:val="00783481"/>
    <w:rsid w:val="00785E3E"/>
    <w:rsid w:val="0078698E"/>
    <w:rsid w:val="007A4C5D"/>
    <w:rsid w:val="007B2B5C"/>
    <w:rsid w:val="007B7033"/>
    <w:rsid w:val="007C1E21"/>
    <w:rsid w:val="007C6746"/>
    <w:rsid w:val="007C6E39"/>
    <w:rsid w:val="007D3DE3"/>
    <w:rsid w:val="007D3DE4"/>
    <w:rsid w:val="007E5507"/>
    <w:rsid w:val="007E6A57"/>
    <w:rsid w:val="007F2BFE"/>
    <w:rsid w:val="007F4160"/>
    <w:rsid w:val="00803203"/>
    <w:rsid w:val="00810C26"/>
    <w:rsid w:val="0081274C"/>
    <w:rsid w:val="00812CC5"/>
    <w:rsid w:val="008148D3"/>
    <w:rsid w:val="00814A1B"/>
    <w:rsid w:val="00815825"/>
    <w:rsid w:val="00821E92"/>
    <w:rsid w:val="00835B3D"/>
    <w:rsid w:val="008401DA"/>
    <w:rsid w:val="0084056B"/>
    <w:rsid w:val="008435C2"/>
    <w:rsid w:val="00846D9E"/>
    <w:rsid w:val="00855768"/>
    <w:rsid w:val="00866429"/>
    <w:rsid w:val="00873337"/>
    <w:rsid w:val="00873EF1"/>
    <w:rsid w:val="00874587"/>
    <w:rsid w:val="008818FF"/>
    <w:rsid w:val="008927ED"/>
    <w:rsid w:val="00894845"/>
    <w:rsid w:val="008A531C"/>
    <w:rsid w:val="008A5BC4"/>
    <w:rsid w:val="008A7B2A"/>
    <w:rsid w:val="008B67BE"/>
    <w:rsid w:val="008B6FC0"/>
    <w:rsid w:val="008D0A9E"/>
    <w:rsid w:val="008D506A"/>
    <w:rsid w:val="008D6D1C"/>
    <w:rsid w:val="009021E6"/>
    <w:rsid w:val="00906A2D"/>
    <w:rsid w:val="009328E6"/>
    <w:rsid w:val="0093774B"/>
    <w:rsid w:val="00937E05"/>
    <w:rsid w:val="009416FD"/>
    <w:rsid w:val="009468F5"/>
    <w:rsid w:val="009516B5"/>
    <w:rsid w:val="00957A35"/>
    <w:rsid w:val="00960D0F"/>
    <w:rsid w:val="009631D7"/>
    <w:rsid w:val="009651B2"/>
    <w:rsid w:val="0097081D"/>
    <w:rsid w:val="00974667"/>
    <w:rsid w:val="009778D0"/>
    <w:rsid w:val="00985D40"/>
    <w:rsid w:val="009866E4"/>
    <w:rsid w:val="00987AEB"/>
    <w:rsid w:val="00991DE4"/>
    <w:rsid w:val="00994B19"/>
    <w:rsid w:val="009A5C7D"/>
    <w:rsid w:val="009A671E"/>
    <w:rsid w:val="009B2AA0"/>
    <w:rsid w:val="009C32F0"/>
    <w:rsid w:val="009D37DD"/>
    <w:rsid w:val="009D7DE6"/>
    <w:rsid w:val="009E0D3F"/>
    <w:rsid w:val="009E3FA0"/>
    <w:rsid w:val="009F00A7"/>
    <w:rsid w:val="009F1610"/>
    <w:rsid w:val="009F7348"/>
    <w:rsid w:val="00A02CD3"/>
    <w:rsid w:val="00A02F68"/>
    <w:rsid w:val="00A04381"/>
    <w:rsid w:val="00A06134"/>
    <w:rsid w:val="00A0673E"/>
    <w:rsid w:val="00A07E78"/>
    <w:rsid w:val="00A155D9"/>
    <w:rsid w:val="00A16B82"/>
    <w:rsid w:val="00A20C93"/>
    <w:rsid w:val="00A31FF8"/>
    <w:rsid w:val="00A32183"/>
    <w:rsid w:val="00A32CD6"/>
    <w:rsid w:val="00A46DF2"/>
    <w:rsid w:val="00A502FF"/>
    <w:rsid w:val="00A53353"/>
    <w:rsid w:val="00A53B9A"/>
    <w:rsid w:val="00A55A53"/>
    <w:rsid w:val="00A70D4A"/>
    <w:rsid w:val="00A7287A"/>
    <w:rsid w:val="00A74EAF"/>
    <w:rsid w:val="00A86070"/>
    <w:rsid w:val="00A862BD"/>
    <w:rsid w:val="00A9250A"/>
    <w:rsid w:val="00A92B1F"/>
    <w:rsid w:val="00A94175"/>
    <w:rsid w:val="00A94A99"/>
    <w:rsid w:val="00A95FC6"/>
    <w:rsid w:val="00AA32FF"/>
    <w:rsid w:val="00AC5012"/>
    <w:rsid w:val="00AC5517"/>
    <w:rsid w:val="00AD01AE"/>
    <w:rsid w:val="00AD17EE"/>
    <w:rsid w:val="00AD3E70"/>
    <w:rsid w:val="00AD64CC"/>
    <w:rsid w:val="00AE28E5"/>
    <w:rsid w:val="00AE7660"/>
    <w:rsid w:val="00AF4696"/>
    <w:rsid w:val="00B035D3"/>
    <w:rsid w:val="00B03B3F"/>
    <w:rsid w:val="00B05925"/>
    <w:rsid w:val="00B1249C"/>
    <w:rsid w:val="00B12B5B"/>
    <w:rsid w:val="00B23A69"/>
    <w:rsid w:val="00B32BAF"/>
    <w:rsid w:val="00B33A77"/>
    <w:rsid w:val="00B40E5C"/>
    <w:rsid w:val="00B53FBA"/>
    <w:rsid w:val="00B65AA8"/>
    <w:rsid w:val="00B662B9"/>
    <w:rsid w:val="00B71E0B"/>
    <w:rsid w:val="00B76BE7"/>
    <w:rsid w:val="00B84D2A"/>
    <w:rsid w:val="00B93692"/>
    <w:rsid w:val="00B968EC"/>
    <w:rsid w:val="00B972BA"/>
    <w:rsid w:val="00BA0444"/>
    <w:rsid w:val="00BB3D45"/>
    <w:rsid w:val="00BC20AB"/>
    <w:rsid w:val="00BD4E92"/>
    <w:rsid w:val="00BE00E1"/>
    <w:rsid w:val="00BE61EE"/>
    <w:rsid w:val="00BF7C6F"/>
    <w:rsid w:val="00C038BF"/>
    <w:rsid w:val="00C062C9"/>
    <w:rsid w:val="00C07D4F"/>
    <w:rsid w:val="00C1004D"/>
    <w:rsid w:val="00C165ED"/>
    <w:rsid w:val="00C20F17"/>
    <w:rsid w:val="00C22D74"/>
    <w:rsid w:val="00C257C4"/>
    <w:rsid w:val="00C274B0"/>
    <w:rsid w:val="00C30FFB"/>
    <w:rsid w:val="00C37B74"/>
    <w:rsid w:val="00C40247"/>
    <w:rsid w:val="00C43D9C"/>
    <w:rsid w:val="00C471CA"/>
    <w:rsid w:val="00C6289E"/>
    <w:rsid w:val="00C64E36"/>
    <w:rsid w:val="00C66DBE"/>
    <w:rsid w:val="00C743F3"/>
    <w:rsid w:val="00C753ED"/>
    <w:rsid w:val="00C8027D"/>
    <w:rsid w:val="00C852D4"/>
    <w:rsid w:val="00C8561D"/>
    <w:rsid w:val="00C85B36"/>
    <w:rsid w:val="00C955C7"/>
    <w:rsid w:val="00CA618F"/>
    <w:rsid w:val="00CB09AD"/>
    <w:rsid w:val="00CC6A7E"/>
    <w:rsid w:val="00CD2980"/>
    <w:rsid w:val="00CD2FE0"/>
    <w:rsid w:val="00CD32EF"/>
    <w:rsid w:val="00CD54D4"/>
    <w:rsid w:val="00CF10FB"/>
    <w:rsid w:val="00CF4974"/>
    <w:rsid w:val="00D005F0"/>
    <w:rsid w:val="00D03AB2"/>
    <w:rsid w:val="00D07814"/>
    <w:rsid w:val="00D11231"/>
    <w:rsid w:val="00D13FB2"/>
    <w:rsid w:val="00D17E19"/>
    <w:rsid w:val="00D30640"/>
    <w:rsid w:val="00D30C71"/>
    <w:rsid w:val="00D343BE"/>
    <w:rsid w:val="00D440E4"/>
    <w:rsid w:val="00D53F92"/>
    <w:rsid w:val="00D57546"/>
    <w:rsid w:val="00D62ED9"/>
    <w:rsid w:val="00D648BB"/>
    <w:rsid w:val="00D809B6"/>
    <w:rsid w:val="00D84260"/>
    <w:rsid w:val="00D87BBA"/>
    <w:rsid w:val="00D87DF0"/>
    <w:rsid w:val="00D90640"/>
    <w:rsid w:val="00DA3ADD"/>
    <w:rsid w:val="00DA6529"/>
    <w:rsid w:val="00DD29D9"/>
    <w:rsid w:val="00DD3749"/>
    <w:rsid w:val="00DD49CD"/>
    <w:rsid w:val="00DD6FB9"/>
    <w:rsid w:val="00DE1D77"/>
    <w:rsid w:val="00DE3D55"/>
    <w:rsid w:val="00DF787C"/>
    <w:rsid w:val="00E0095A"/>
    <w:rsid w:val="00E05D7D"/>
    <w:rsid w:val="00E06DD9"/>
    <w:rsid w:val="00E42823"/>
    <w:rsid w:val="00E42B11"/>
    <w:rsid w:val="00E50486"/>
    <w:rsid w:val="00E5358A"/>
    <w:rsid w:val="00E55FC5"/>
    <w:rsid w:val="00E668D6"/>
    <w:rsid w:val="00E67F52"/>
    <w:rsid w:val="00E74AA1"/>
    <w:rsid w:val="00E8153D"/>
    <w:rsid w:val="00E92577"/>
    <w:rsid w:val="00E93AAB"/>
    <w:rsid w:val="00E95D38"/>
    <w:rsid w:val="00EA252C"/>
    <w:rsid w:val="00EB1DCA"/>
    <w:rsid w:val="00EB5B7B"/>
    <w:rsid w:val="00EB6E0B"/>
    <w:rsid w:val="00EC59BB"/>
    <w:rsid w:val="00ED2C7A"/>
    <w:rsid w:val="00ED3BCE"/>
    <w:rsid w:val="00ED743D"/>
    <w:rsid w:val="00EE2162"/>
    <w:rsid w:val="00EF124E"/>
    <w:rsid w:val="00F01848"/>
    <w:rsid w:val="00F0291D"/>
    <w:rsid w:val="00F104DD"/>
    <w:rsid w:val="00F14B39"/>
    <w:rsid w:val="00F21A12"/>
    <w:rsid w:val="00F4021A"/>
    <w:rsid w:val="00F43832"/>
    <w:rsid w:val="00F543BE"/>
    <w:rsid w:val="00F5537F"/>
    <w:rsid w:val="00F625A4"/>
    <w:rsid w:val="00F70C73"/>
    <w:rsid w:val="00F7110B"/>
    <w:rsid w:val="00F80C6F"/>
    <w:rsid w:val="00F815C6"/>
    <w:rsid w:val="00F83E62"/>
    <w:rsid w:val="00F84C5D"/>
    <w:rsid w:val="00F93B38"/>
    <w:rsid w:val="00F95D5F"/>
    <w:rsid w:val="00FA0EE1"/>
    <w:rsid w:val="00FA25B6"/>
    <w:rsid w:val="00FA2FB5"/>
    <w:rsid w:val="00FB0776"/>
    <w:rsid w:val="00FC14F4"/>
    <w:rsid w:val="00FD2A5C"/>
    <w:rsid w:val="00FD541B"/>
    <w:rsid w:val="00FE02C7"/>
    <w:rsid w:val="00FE1451"/>
    <w:rsid w:val="00FE2AFA"/>
    <w:rsid w:val="00FE3F90"/>
    <w:rsid w:val="00FE54AD"/>
    <w:rsid w:val="00FE78DD"/>
    <w:rsid w:val="00FF39B4"/>
    <w:rsid w:val="00FF715A"/>
    <w:rsid w:val="00FF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C7E1E5"/>
  <w15:chartTrackingRefBased/>
  <w15:docId w15:val="{62B1B6B0-955D-485B-A395-0B3D495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</w:tabs>
      <w:jc w:val="both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864"/>
        <w:tab w:val="left" w:pos="1440"/>
        <w:tab w:val="left" w:pos="2448"/>
        <w:tab w:val="left" w:pos="2880"/>
      </w:tabs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8148D3"/>
    <w:pPr>
      <w:keepNext/>
      <w:keepLines/>
      <w:numPr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pPr>
      <w:tabs>
        <w:tab w:val="left" w:pos="851"/>
        <w:tab w:val="left" w:pos="1440"/>
        <w:tab w:val="left" w:pos="2448"/>
      </w:tabs>
      <w:ind w:left="851" w:hanging="851"/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2">
    <w:name w:val="Body Text Indent 2"/>
    <w:basedOn w:val="Normal"/>
    <w:link w:val="BodyTextIndent2Char"/>
    <w:pPr>
      <w:tabs>
        <w:tab w:val="left" w:pos="864"/>
        <w:tab w:val="left" w:pos="1440"/>
        <w:tab w:val="left" w:pos="2448"/>
        <w:tab w:val="left" w:pos="2880"/>
        <w:tab w:val="left" w:pos="5245"/>
      </w:tabs>
      <w:ind w:left="2880" w:hanging="2880"/>
      <w:jc w:val="both"/>
    </w:pPr>
    <w:rPr>
      <w:lang w:val="x-none"/>
    </w:rPr>
  </w:style>
  <w:style w:type="character" w:styleId="PageNumber">
    <w:name w:val="page number"/>
    <w:basedOn w:val="DefaultParagraphFont"/>
    <w:rsid w:val="00312F22"/>
  </w:style>
  <w:style w:type="character" w:customStyle="1" w:styleId="BodyTextIndent2Char">
    <w:name w:val="Body Text Indent 2 Char"/>
    <w:link w:val="BodyTextIndent2"/>
    <w:rsid w:val="0093774B"/>
    <w:rPr>
      <w:rFonts w:ascii="Garamond" w:hAnsi="Garamond"/>
      <w:sz w:val="24"/>
      <w:lang w:eastAsia="en-US"/>
    </w:rPr>
  </w:style>
  <w:style w:type="character" w:styleId="Hyperlink">
    <w:name w:val="Hyperlink"/>
    <w:rsid w:val="008927ED"/>
    <w:rPr>
      <w:color w:val="0000FF"/>
      <w:u w:val="single"/>
    </w:rPr>
  </w:style>
  <w:style w:type="table" w:styleId="TableGrid">
    <w:name w:val="Table Grid"/>
    <w:basedOn w:val="TableNormal"/>
    <w:rsid w:val="00022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761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61D3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062C9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E7D53"/>
    <w:rPr>
      <w:rFonts w:ascii="Garamond" w:hAnsi="Garamond"/>
      <w:sz w:val="24"/>
      <w:lang w:eastAsia="en-US"/>
    </w:rPr>
  </w:style>
  <w:style w:type="paragraph" w:styleId="NormalWeb">
    <w:name w:val="Normal (Web)"/>
    <w:basedOn w:val="Normal"/>
    <w:rsid w:val="007D3DE4"/>
    <w:rPr>
      <w:rFonts w:ascii="Times New Roman" w:hAnsi="Times New Roman"/>
      <w:szCs w:val="24"/>
    </w:rPr>
  </w:style>
  <w:style w:type="character" w:customStyle="1" w:styleId="Heading3Char">
    <w:name w:val="Heading 3 Char"/>
    <w:basedOn w:val="DefaultParagraphFont"/>
    <w:link w:val="Heading3"/>
    <w:rsid w:val="008148D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rr\Downloads\NOTES%20Minutes%20Spring%202026%20-%20PART%20A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74E15-C325-41BC-9A05-45A063D0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NOTES Minutes Spring 2026 - PART A (3)</Template>
  <TotalTime>276</TotalTime>
  <Pages>5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RIDING OF YORKSHIRE COUNCIL</vt:lpstr>
    </vt:vector>
  </TitlesOfParts>
  <Company>East Riding of Yorks Council</Company>
  <LinksUpToDate>false</LinksUpToDate>
  <CharactersWithSpaces>8554</CharactersWithSpaces>
  <SharedDoc>false</SharedDoc>
  <HLinks>
    <vt:vector size="6" baseType="variant">
      <vt:variant>
        <vt:i4>6160414</vt:i4>
      </vt:variant>
      <vt:variant>
        <vt:i4>0</vt:i4>
      </vt:variant>
      <vt:variant>
        <vt:i4>0</vt:i4>
      </vt:variant>
      <vt:variant>
        <vt:i4>5</vt:i4>
      </vt:variant>
      <vt:variant>
        <vt:lpwstr>http://www.hereforschools.co.uk/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RIDING OF YORKSHIRE COUNCIL</dc:title>
  <dc:subject/>
  <dc:creator>Ashley Thorogood</dc:creator>
  <cp:keywords/>
  <cp:lastModifiedBy>Cherry Burton Parish Clerk</cp:lastModifiedBy>
  <cp:revision>93</cp:revision>
  <cp:lastPrinted>2019-08-27T08:37:00Z</cp:lastPrinted>
  <dcterms:created xsi:type="dcterms:W3CDTF">2026-10-06T10:18:00Z</dcterms:created>
  <dcterms:modified xsi:type="dcterms:W3CDTF">2026-10-27T19:40:00Z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4828c0-bf9e-487a-a999-4cc0afddd2a0_Enabled">
    <vt:lpwstr>true</vt:lpwstr>
  </property>
  <property fmtid="{D5CDD505-2E9C-101B-9397-08002B2CF9AE}" pid="3" name="MSIP_Label_2a4828c0-bf9e-487a-a999-4cc0afddd2a0_SetDate">
    <vt:lpwstr>2021-12-20T11:52:20Z</vt:lpwstr>
  </property>
  <property fmtid="{D5CDD505-2E9C-101B-9397-08002B2CF9AE}" pid="4" name="MSIP_Label_2a4828c0-bf9e-487a-a999-4cc0afddd2a0_Method">
    <vt:lpwstr>Standard</vt:lpwstr>
  </property>
  <property fmtid="{D5CDD505-2E9C-101B-9397-08002B2CF9AE}" pid="5" name="MSIP_Label_2a4828c0-bf9e-487a-a999-4cc0afddd2a0_Name">
    <vt:lpwstr>Not Sensitive</vt:lpwstr>
  </property>
  <property fmtid="{D5CDD505-2E9C-101B-9397-08002B2CF9AE}" pid="6" name="MSIP_Label_2a4828c0-bf9e-487a-a999-4cc0afddd2a0_SiteId">
    <vt:lpwstr>351368d1-9b5a-4c8b-ac76-f39b4c7dd76c</vt:lpwstr>
  </property>
  <property fmtid="{D5CDD505-2E9C-101B-9397-08002B2CF9AE}" pid="7" name="MSIP_Label_2a4828c0-bf9e-487a-a999-4cc0afddd2a0_ActionId">
    <vt:lpwstr>d9097f8c-27fa-466b-945f-77fcfc4e92e8</vt:lpwstr>
  </property>
  <property fmtid="{D5CDD505-2E9C-101B-9397-08002B2CF9AE}" pid="8" name="MSIP_Label_2a4828c0-bf9e-487a-a999-4cc0afddd2a0_ContentBits">
    <vt:lpwstr>0</vt:lpwstr>
  </property>
</Properties>
</file>